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29954" w14:textId="70853424" w:rsidR="00BC1474" w:rsidRDefault="00F328DF" w:rsidP="00BC1474">
      <w:pPr>
        <w:pStyle w:val="berschrift1"/>
        <w:rPr>
          <w:sz w:val="34"/>
        </w:rPr>
      </w:pPr>
      <w:r>
        <w:rPr>
          <w:sz w:val="34"/>
        </w:rPr>
        <w:t xml:space="preserve">Kompetenzen- und </w:t>
      </w:r>
      <w:r w:rsidR="00EB1C96">
        <w:rPr>
          <w:sz w:val="34"/>
        </w:rPr>
        <w:t>Funktion</w:t>
      </w:r>
      <w:r w:rsidR="00490728">
        <w:rPr>
          <w:sz w:val="34"/>
        </w:rPr>
        <w:t>endiagramm</w:t>
      </w:r>
      <w:r w:rsidR="005E730A">
        <w:rPr>
          <w:sz w:val="34"/>
        </w:rPr>
        <w:t xml:space="preserve"> </w:t>
      </w:r>
      <w:r>
        <w:rPr>
          <w:sz w:val="34"/>
        </w:rPr>
        <w:t xml:space="preserve">für Ausbildungsbereich in </w:t>
      </w:r>
      <w:r w:rsidR="005E730A">
        <w:rPr>
          <w:sz w:val="34"/>
        </w:rPr>
        <w:t xml:space="preserve">Krippe </w:t>
      </w:r>
      <w:r>
        <w:rPr>
          <w:sz w:val="34"/>
        </w:rPr>
        <w:t>oder Hort xyz (</w:t>
      </w:r>
      <w:r w:rsidR="003C60BA">
        <w:rPr>
          <w:sz w:val="34"/>
        </w:rPr>
        <w:t>Muster</w:t>
      </w:r>
      <w:r>
        <w:rPr>
          <w:sz w:val="34"/>
        </w:rPr>
        <w:t>)</w:t>
      </w:r>
    </w:p>
    <w:p w14:paraId="0250F5A0" w14:textId="77777777" w:rsidR="00490728" w:rsidRDefault="00490728" w:rsidP="00490728"/>
    <w:tbl>
      <w:tblPr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851"/>
        <w:gridCol w:w="851"/>
        <w:gridCol w:w="851"/>
        <w:gridCol w:w="5597"/>
      </w:tblGrid>
      <w:tr w:rsidR="00ED24C5" w:rsidRPr="00F6344F" w14:paraId="45358EB9" w14:textId="77777777" w:rsidTr="005E730A">
        <w:trPr>
          <w:cantSplit/>
          <w:trHeight w:val="1631"/>
          <w:tblHeader/>
        </w:trPr>
        <w:tc>
          <w:tcPr>
            <w:tcW w:w="6237" w:type="dxa"/>
            <w:tcBorders>
              <w:top w:val="nil"/>
              <w:left w:val="nil"/>
            </w:tcBorders>
            <w:shd w:val="clear" w:color="auto" w:fill="D9D9D9"/>
          </w:tcPr>
          <w:p w14:paraId="76EBA0E3" w14:textId="77777777" w:rsidR="00ED24C5" w:rsidRPr="00F6344F" w:rsidRDefault="00ED24C5" w:rsidP="00BD083A">
            <w:pPr>
              <w:rPr>
                <w:b/>
              </w:rPr>
            </w:pPr>
            <w:r w:rsidRPr="00F6344F">
              <w:rPr>
                <w:b/>
              </w:rPr>
              <w:t>Kompetenzen:</w:t>
            </w:r>
          </w:p>
          <w:p w14:paraId="48881349" w14:textId="77777777" w:rsidR="00ED24C5" w:rsidRPr="00F6344F" w:rsidRDefault="00ED24C5" w:rsidP="00BD083A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4"/>
              <w:gridCol w:w="3103"/>
            </w:tblGrid>
            <w:tr w:rsidR="00ED24C5" w:rsidRPr="00F6344F" w14:paraId="1BB4D856" w14:textId="77777777" w:rsidTr="00BD083A">
              <w:tc>
                <w:tcPr>
                  <w:tcW w:w="354" w:type="dxa"/>
                  <w:tcBorders>
                    <w:left w:val="single" w:sz="4" w:space="0" w:color="auto"/>
                  </w:tcBorders>
                </w:tcPr>
                <w:p w14:paraId="2758BACD" w14:textId="77777777" w:rsidR="00ED24C5" w:rsidRPr="00F6344F" w:rsidRDefault="00ED24C5" w:rsidP="00BD083A">
                  <w:r w:rsidRPr="00F6344F">
                    <w:t>P</w:t>
                  </w:r>
                </w:p>
              </w:tc>
              <w:tc>
                <w:tcPr>
                  <w:tcW w:w="3103" w:type="dxa"/>
                </w:tcPr>
                <w:p w14:paraId="120317CD" w14:textId="77777777" w:rsidR="00ED24C5" w:rsidRPr="00F6344F" w:rsidRDefault="00ED24C5" w:rsidP="00BD083A">
                  <w:r w:rsidRPr="00F6344F">
                    <w:t>Planung, Initialisierung</w:t>
                  </w:r>
                </w:p>
              </w:tc>
            </w:tr>
            <w:tr w:rsidR="00ED24C5" w:rsidRPr="00F6344F" w14:paraId="7794A563" w14:textId="77777777" w:rsidTr="00BD083A">
              <w:tc>
                <w:tcPr>
                  <w:tcW w:w="354" w:type="dxa"/>
                  <w:tcBorders>
                    <w:left w:val="single" w:sz="4" w:space="0" w:color="auto"/>
                  </w:tcBorders>
                </w:tcPr>
                <w:p w14:paraId="03DC0BF3" w14:textId="77777777" w:rsidR="00ED24C5" w:rsidRPr="00F6344F" w:rsidRDefault="00ED24C5" w:rsidP="00BD083A">
                  <w:r w:rsidRPr="00F6344F">
                    <w:t>A</w:t>
                  </w:r>
                </w:p>
              </w:tc>
              <w:tc>
                <w:tcPr>
                  <w:tcW w:w="3103" w:type="dxa"/>
                </w:tcPr>
                <w:p w14:paraId="2BC31F4D" w14:textId="77777777" w:rsidR="00ED24C5" w:rsidRPr="00F6344F" w:rsidRDefault="00ED24C5" w:rsidP="00BD083A">
                  <w:r w:rsidRPr="00F6344F">
                    <w:t>Ausführung, Bearbeitung</w:t>
                  </w:r>
                </w:p>
              </w:tc>
            </w:tr>
            <w:tr w:rsidR="00ED24C5" w:rsidRPr="00F6344F" w14:paraId="4D2FE9AE" w14:textId="77777777" w:rsidTr="00BD083A">
              <w:tc>
                <w:tcPr>
                  <w:tcW w:w="354" w:type="dxa"/>
                  <w:tcBorders>
                    <w:left w:val="single" w:sz="4" w:space="0" w:color="auto"/>
                  </w:tcBorders>
                </w:tcPr>
                <w:p w14:paraId="1C99ADB2" w14:textId="77777777" w:rsidR="00ED24C5" w:rsidRPr="00F6344F" w:rsidRDefault="00ED24C5" w:rsidP="00BD083A">
                  <w:r w:rsidRPr="00F6344F">
                    <w:t>M</w:t>
                  </w:r>
                </w:p>
              </w:tc>
              <w:tc>
                <w:tcPr>
                  <w:tcW w:w="3103" w:type="dxa"/>
                </w:tcPr>
                <w:p w14:paraId="4EA93A57" w14:textId="77777777" w:rsidR="00ED24C5" w:rsidRPr="00F6344F" w:rsidRDefault="00ED24C5" w:rsidP="00BD083A">
                  <w:r w:rsidRPr="00F6344F">
                    <w:t>Mitsprache</w:t>
                  </w:r>
                </w:p>
              </w:tc>
            </w:tr>
            <w:tr w:rsidR="00ED24C5" w:rsidRPr="00F6344F" w14:paraId="6F06E6FD" w14:textId="77777777" w:rsidTr="00BD083A"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249C64" w14:textId="77777777" w:rsidR="00ED24C5" w:rsidRPr="00F6344F" w:rsidRDefault="00ED24C5" w:rsidP="00BD083A">
                  <w:r w:rsidRPr="00F6344F">
                    <w:t>K</w:t>
                  </w:r>
                </w:p>
              </w:tc>
              <w:tc>
                <w:tcPr>
                  <w:tcW w:w="3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07C8D" w14:textId="77777777" w:rsidR="00ED24C5" w:rsidRPr="00F6344F" w:rsidRDefault="00ED24C5" w:rsidP="00BD083A">
                  <w:r w:rsidRPr="00F6344F">
                    <w:t>Koordination</w:t>
                  </w:r>
                </w:p>
              </w:tc>
            </w:tr>
            <w:tr w:rsidR="00ED24C5" w:rsidRPr="00F6344F" w14:paraId="0D7487F3" w14:textId="77777777" w:rsidTr="00BD083A"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879D5" w14:textId="77777777" w:rsidR="00ED24C5" w:rsidRPr="00F6344F" w:rsidRDefault="00ED24C5" w:rsidP="00BD083A">
                  <w:r w:rsidRPr="00F6344F">
                    <w:t>E</w:t>
                  </w:r>
                </w:p>
              </w:tc>
              <w:tc>
                <w:tcPr>
                  <w:tcW w:w="3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C6DF61" w14:textId="77777777" w:rsidR="00ED24C5" w:rsidRPr="00F6344F" w:rsidRDefault="00ED24C5" w:rsidP="00BD083A">
                  <w:r w:rsidRPr="00F6344F">
                    <w:t>Entscheid</w:t>
                  </w:r>
                </w:p>
              </w:tc>
            </w:tr>
            <w:tr w:rsidR="00ED24C5" w:rsidRPr="00F6344F" w14:paraId="6E6C75A4" w14:textId="77777777" w:rsidTr="00BD083A"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90247B" w14:textId="77777777" w:rsidR="00ED24C5" w:rsidRPr="00F6344F" w:rsidRDefault="00ED24C5" w:rsidP="00BD083A">
                  <w:r w:rsidRPr="00F6344F">
                    <w:t>C</w:t>
                  </w:r>
                </w:p>
              </w:tc>
              <w:tc>
                <w:tcPr>
                  <w:tcW w:w="3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D46D29" w14:textId="77777777" w:rsidR="00ED24C5" w:rsidRPr="00F6344F" w:rsidRDefault="00ED24C5" w:rsidP="00BD083A">
                  <w:r w:rsidRPr="00F6344F">
                    <w:t>Controlling</w:t>
                  </w:r>
                </w:p>
              </w:tc>
            </w:tr>
          </w:tbl>
          <w:p w14:paraId="51E9F3D0" w14:textId="77777777" w:rsidR="00ED24C5" w:rsidRDefault="00ED24C5" w:rsidP="00BD083A"/>
          <w:p w14:paraId="173B474F" w14:textId="77777777" w:rsidR="00ED24C5" w:rsidRPr="00F6344F" w:rsidRDefault="00ED24C5" w:rsidP="00BD083A"/>
        </w:tc>
        <w:tc>
          <w:tcPr>
            <w:tcW w:w="851" w:type="dxa"/>
            <w:shd w:val="clear" w:color="auto" w:fill="D9D9D9"/>
            <w:textDirection w:val="btLr"/>
            <w:vAlign w:val="center"/>
          </w:tcPr>
          <w:p w14:paraId="51D48D18" w14:textId="77777777" w:rsidR="00F328DF" w:rsidRDefault="00F328DF" w:rsidP="00BD083A">
            <w:pPr>
              <w:ind w:left="113" w:right="113"/>
              <w:rPr>
                <w:b/>
              </w:rPr>
            </w:pPr>
            <w:r w:rsidRPr="00F328DF">
              <w:rPr>
                <w:b/>
              </w:rPr>
              <w:t>Kita- oder Hortleitung</w:t>
            </w:r>
          </w:p>
          <w:p w14:paraId="582B65E2" w14:textId="22E54D55" w:rsidR="00ED24C5" w:rsidRPr="00F328DF" w:rsidRDefault="00F328DF" w:rsidP="00BD083A">
            <w:pPr>
              <w:ind w:left="113" w:right="113"/>
              <w:rPr>
                <w:b/>
              </w:rPr>
            </w:pPr>
            <w:r w:rsidRPr="00F328DF">
              <w:rPr>
                <w:b/>
              </w:rPr>
              <w:t xml:space="preserve"> (</w:t>
            </w:r>
            <w:r>
              <w:rPr>
                <w:b/>
              </w:rPr>
              <w:t>KL, HL)</w:t>
            </w:r>
          </w:p>
        </w:tc>
        <w:tc>
          <w:tcPr>
            <w:tcW w:w="851" w:type="dxa"/>
            <w:shd w:val="clear" w:color="auto" w:fill="D9D9D9"/>
            <w:textDirection w:val="btLr"/>
            <w:vAlign w:val="center"/>
          </w:tcPr>
          <w:p w14:paraId="65795A84" w14:textId="7B925942" w:rsidR="00F328DF" w:rsidRDefault="00F328DF" w:rsidP="00BD083A">
            <w:pPr>
              <w:ind w:left="113" w:right="113"/>
              <w:rPr>
                <w:b/>
              </w:rPr>
            </w:pPr>
            <w:r>
              <w:rPr>
                <w:b/>
              </w:rPr>
              <w:t>Berufsbildungsver-</w:t>
            </w:r>
          </w:p>
          <w:p w14:paraId="13F0742F" w14:textId="6E738CE4" w:rsidR="00ED24C5" w:rsidRPr="00F6344F" w:rsidRDefault="000D0E66" w:rsidP="00BD083A">
            <w:pPr>
              <w:ind w:left="113" w:right="113"/>
              <w:rPr>
                <w:b/>
              </w:rPr>
            </w:pPr>
            <w:r>
              <w:rPr>
                <w:b/>
              </w:rPr>
              <w:t>a</w:t>
            </w:r>
            <w:r w:rsidR="00F328DF">
              <w:rPr>
                <w:b/>
              </w:rPr>
              <w:t>ntwortliche (BBV)</w:t>
            </w:r>
          </w:p>
        </w:tc>
        <w:tc>
          <w:tcPr>
            <w:tcW w:w="851" w:type="dxa"/>
            <w:shd w:val="clear" w:color="auto" w:fill="D9D9D9"/>
            <w:textDirection w:val="btLr"/>
            <w:vAlign w:val="center"/>
          </w:tcPr>
          <w:p w14:paraId="0AA5E3D4" w14:textId="3194E62A" w:rsidR="00ED24C5" w:rsidRPr="00F6344F" w:rsidRDefault="00F328DF" w:rsidP="00BD083A">
            <w:pPr>
              <w:ind w:left="113" w:right="113"/>
              <w:rPr>
                <w:b/>
              </w:rPr>
            </w:pPr>
            <w:r>
              <w:rPr>
                <w:b/>
              </w:rPr>
              <w:t>Berufsbildner/In (BB)</w:t>
            </w:r>
          </w:p>
        </w:tc>
        <w:tc>
          <w:tcPr>
            <w:tcW w:w="5597" w:type="dxa"/>
            <w:shd w:val="clear" w:color="auto" w:fill="D9D9D9"/>
            <w:vAlign w:val="bottom"/>
          </w:tcPr>
          <w:p w14:paraId="427BC22B" w14:textId="77777777" w:rsidR="00ED24C5" w:rsidRDefault="00ED24C5" w:rsidP="00BD083A">
            <w:pPr>
              <w:spacing w:after="120"/>
              <w:jc w:val="center"/>
              <w:rPr>
                <w:b/>
              </w:rPr>
            </w:pPr>
            <w:r w:rsidRPr="00F6344F">
              <w:rPr>
                <w:b/>
              </w:rPr>
              <w:t>Bemerkungen</w:t>
            </w:r>
          </w:p>
          <w:p w14:paraId="1FB33A01" w14:textId="77777777" w:rsidR="00F328DF" w:rsidRDefault="00F328DF" w:rsidP="00BD083A">
            <w:pPr>
              <w:spacing w:after="120"/>
              <w:jc w:val="center"/>
              <w:rPr>
                <w:b/>
              </w:rPr>
            </w:pPr>
          </w:p>
          <w:p w14:paraId="551C4BCF" w14:textId="77777777" w:rsidR="00F328DF" w:rsidRDefault="00F328DF" w:rsidP="00BD083A">
            <w:pPr>
              <w:spacing w:after="120"/>
              <w:jc w:val="center"/>
              <w:rPr>
                <w:b/>
              </w:rPr>
            </w:pPr>
          </w:p>
          <w:p w14:paraId="2840FC39" w14:textId="77777777" w:rsidR="00F328DF" w:rsidRDefault="00F328DF" w:rsidP="00BD083A">
            <w:pPr>
              <w:spacing w:after="120"/>
              <w:jc w:val="center"/>
              <w:rPr>
                <w:b/>
              </w:rPr>
            </w:pPr>
          </w:p>
          <w:p w14:paraId="3278BA17" w14:textId="77777777" w:rsidR="00F328DF" w:rsidRDefault="00F328DF" w:rsidP="00BD083A">
            <w:pPr>
              <w:spacing w:after="120"/>
              <w:jc w:val="center"/>
              <w:rPr>
                <w:b/>
              </w:rPr>
            </w:pPr>
          </w:p>
          <w:p w14:paraId="1921EAB3" w14:textId="77777777" w:rsidR="00F328DF" w:rsidRPr="00F6344F" w:rsidRDefault="00F328DF" w:rsidP="00BD083A">
            <w:pPr>
              <w:spacing w:after="120"/>
              <w:jc w:val="center"/>
              <w:rPr>
                <w:b/>
              </w:rPr>
            </w:pPr>
          </w:p>
        </w:tc>
      </w:tr>
      <w:tr w:rsidR="00ED24C5" w:rsidRPr="00F6344F" w14:paraId="0BB579AB" w14:textId="77777777" w:rsidTr="005E730A">
        <w:trPr>
          <w:cantSplit/>
        </w:trPr>
        <w:tc>
          <w:tcPr>
            <w:tcW w:w="6237" w:type="dxa"/>
            <w:shd w:val="clear" w:color="auto" w:fill="FFFF00"/>
          </w:tcPr>
          <w:p w14:paraId="32B123CD" w14:textId="77777777" w:rsidR="00ED24C5" w:rsidRPr="00F6344F" w:rsidRDefault="00ED24C5" w:rsidP="00F6344F">
            <w:pPr>
              <w:rPr>
                <w:b/>
              </w:rPr>
            </w:pPr>
            <w:r>
              <w:rPr>
                <w:b/>
              </w:rPr>
              <w:t>Besetzung von Ausbildungsstellen</w:t>
            </w:r>
          </w:p>
        </w:tc>
        <w:tc>
          <w:tcPr>
            <w:tcW w:w="851" w:type="dxa"/>
            <w:shd w:val="clear" w:color="auto" w:fill="FFFF00"/>
            <w:vAlign w:val="center"/>
          </w:tcPr>
          <w:p w14:paraId="50B74C15" w14:textId="77777777" w:rsidR="00ED24C5" w:rsidRPr="00F6344F" w:rsidRDefault="00ED24C5" w:rsidP="00BD083A">
            <w:pPr>
              <w:jc w:val="center"/>
            </w:pPr>
          </w:p>
        </w:tc>
        <w:tc>
          <w:tcPr>
            <w:tcW w:w="851" w:type="dxa"/>
            <w:shd w:val="clear" w:color="auto" w:fill="FFFF00"/>
            <w:vAlign w:val="center"/>
          </w:tcPr>
          <w:p w14:paraId="22EEAEF4" w14:textId="77777777" w:rsidR="00ED24C5" w:rsidRPr="00F6344F" w:rsidRDefault="00ED24C5" w:rsidP="00BD083A">
            <w:pPr>
              <w:jc w:val="center"/>
            </w:pPr>
          </w:p>
        </w:tc>
        <w:tc>
          <w:tcPr>
            <w:tcW w:w="851" w:type="dxa"/>
            <w:shd w:val="clear" w:color="auto" w:fill="FFFF00"/>
            <w:vAlign w:val="center"/>
          </w:tcPr>
          <w:p w14:paraId="39BA7AA4" w14:textId="77777777" w:rsidR="00ED24C5" w:rsidRPr="00F6344F" w:rsidRDefault="00ED24C5" w:rsidP="00BD083A">
            <w:pPr>
              <w:jc w:val="center"/>
            </w:pPr>
          </w:p>
        </w:tc>
        <w:tc>
          <w:tcPr>
            <w:tcW w:w="5597" w:type="dxa"/>
            <w:shd w:val="clear" w:color="auto" w:fill="FFFF00"/>
            <w:vAlign w:val="center"/>
          </w:tcPr>
          <w:p w14:paraId="41FFC1AA" w14:textId="77777777" w:rsidR="00ED24C5" w:rsidRPr="00F6344F" w:rsidRDefault="00ED24C5" w:rsidP="00BD083A"/>
        </w:tc>
      </w:tr>
      <w:tr w:rsidR="00ED24C5" w:rsidRPr="00F6344F" w14:paraId="545329E0" w14:textId="77777777" w:rsidTr="005E730A">
        <w:trPr>
          <w:cantSplit/>
        </w:trPr>
        <w:tc>
          <w:tcPr>
            <w:tcW w:w="6237" w:type="dxa"/>
          </w:tcPr>
          <w:p w14:paraId="4C093F9B" w14:textId="77777777" w:rsidR="00ED24C5" w:rsidRPr="00F6344F" w:rsidRDefault="00ED24C5" w:rsidP="00F328DF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 w:rsidRPr="00F6344F">
              <w:rPr>
                <w:sz w:val="22"/>
                <w:szCs w:val="22"/>
              </w:rPr>
              <w:t>Stellen ausschreiben</w:t>
            </w:r>
          </w:p>
        </w:tc>
        <w:tc>
          <w:tcPr>
            <w:tcW w:w="851" w:type="dxa"/>
            <w:vAlign w:val="center"/>
          </w:tcPr>
          <w:p w14:paraId="19D9F6C7" w14:textId="77777777" w:rsidR="00ED24C5" w:rsidRPr="00F6344F" w:rsidRDefault="00C10563" w:rsidP="00BD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 / A</w:t>
            </w:r>
          </w:p>
        </w:tc>
        <w:tc>
          <w:tcPr>
            <w:tcW w:w="851" w:type="dxa"/>
            <w:vAlign w:val="center"/>
          </w:tcPr>
          <w:p w14:paraId="59DCDF1F" w14:textId="77777777" w:rsidR="00ED24C5" w:rsidRPr="00F6344F" w:rsidRDefault="00ED24C5" w:rsidP="00BD083A">
            <w:pPr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851" w:type="dxa"/>
            <w:vAlign w:val="center"/>
          </w:tcPr>
          <w:p w14:paraId="09689643" w14:textId="77777777" w:rsidR="00ED24C5" w:rsidRPr="00F6344F" w:rsidRDefault="00ED24C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5597" w:type="dxa"/>
            <w:vAlign w:val="center"/>
          </w:tcPr>
          <w:p w14:paraId="0C592E55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0137BE23" w14:textId="77777777" w:rsidTr="005E730A">
        <w:trPr>
          <w:cantSplit/>
        </w:trPr>
        <w:tc>
          <w:tcPr>
            <w:tcW w:w="6237" w:type="dxa"/>
          </w:tcPr>
          <w:p w14:paraId="157A5CA8" w14:textId="77777777" w:rsidR="00ED24C5" w:rsidRPr="00F6344F" w:rsidRDefault="00ED24C5" w:rsidP="00F328DF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 w:rsidRPr="00F6344F">
              <w:rPr>
                <w:sz w:val="22"/>
                <w:szCs w:val="22"/>
              </w:rPr>
              <w:t xml:space="preserve">Bewerbungen </w:t>
            </w:r>
            <w:r>
              <w:rPr>
                <w:sz w:val="22"/>
                <w:szCs w:val="22"/>
              </w:rPr>
              <w:t>bearbeiten</w:t>
            </w:r>
          </w:p>
        </w:tc>
        <w:tc>
          <w:tcPr>
            <w:tcW w:w="851" w:type="dxa"/>
            <w:vAlign w:val="center"/>
          </w:tcPr>
          <w:p w14:paraId="12414A30" w14:textId="77777777" w:rsidR="00ED24C5" w:rsidRPr="00F6344F" w:rsidRDefault="00A746DC" w:rsidP="00BD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/ </w:t>
            </w:r>
            <w:r w:rsidR="00C10563">
              <w:rPr>
                <w:sz w:val="22"/>
                <w:szCs w:val="22"/>
              </w:rPr>
              <w:t>K / E</w:t>
            </w:r>
          </w:p>
        </w:tc>
        <w:tc>
          <w:tcPr>
            <w:tcW w:w="851" w:type="dxa"/>
            <w:vAlign w:val="center"/>
          </w:tcPr>
          <w:p w14:paraId="6DC7CCE8" w14:textId="77777777" w:rsidR="00ED24C5" w:rsidRPr="00F6344F" w:rsidRDefault="00ED24C5" w:rsidP="00BD083A">
            <w:pPr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851" w:type="dxa"/>
            <w:vAlign w:val="center"/>
          </w:tcPr>
          <w:p w14:paraId="250CC656" w14:textId="77777777" w:rsidR="00ED24C5" w:rsidRPr="00F6344F" w:rsidRDefault="00ED24C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5597" w:type="dxa"/>
            <w:vAlign w:val="center"/>
          </w:tcPr>
          <w:p w14:paraId="76219400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6D17ED94" w14:textId="77777777" w:rsidTr="005E730A">
        <w:trPr>
          <w:cantSplit/>
        </w:trPr>
        <w:tc>
          <w:tcPr>
            <w:tcW w:w="6237" w:type="dxa"/>
          </w:tcPr>
          <w:p w14:paraId="5285FB30" w14:textId="77777777" w:rsidR="00ED24C5" w:rsidRPr="00F6344F" w:rsidRDefault="00ED24C5" w:rsidP="00F328DF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 w:rsidRPr="00F6344F">
              <w:rPr>
                <w:sz w:val="22"/>
                <w:szCs w:val="22"/>
              </w:rPr>
              <w:t>Selektion der Bewerbungen vornehmen</w:t>
            </w:r>
          </w:p>
        </w:tc>
        <w:tc>
          <w:tcPr>
            <w:tcW w:w="851" w:type="dxa"/>
            <w:vAlign w:val="center"/>
          </w:tcPr>
          <w:p w14:paraId="79023C4C" w14:textId="77777777" w:rsidR="00ED24C5" w:rsidRPr="00F6344F" w:rsidRDefault="005C0236" w:rsidP="00BD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/ </w:t>
            </w:r>
            <w:r w:rsidR="00C10563">
              <w:rPr>
                <w:sz w:val="22"/>
                <w:szCs w:val="22"/>
              </w:rPr>
              <w:t xml:space="preserve">K / E </w:t>
            </w:r>
          </w:p>
        </w:tc>
        <w:tc>
          <w:tcPr>
            <w:tcW w:w="851" w:type="dxa"/>
            <w:vAlign w:val="center"/>
          </w:tcPr>
          <w:p w14:paraId="65D02F6F" w14:textId="77777777" w:rsidR="00ED24C5" w:rsidRPr="00F6344F" w:rsidRDefault="00C10563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851" w:type="dxa"/>
            <w:vAlign w:val="center"/>
          </w:tcPr>
          <w:p w14:paraId="7EB8B107" w14:textId="77777777" w:rsidR="00ED24C5" w:rsidRPr="00F6344F" w:rsidRDefault="00C10563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5597" w:type="dxa"/>
            <w:vAlign w:val="center"/>
          </w:tcPr>
          <w:p w14:paraId="0E6C557A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3BF32981" w14:textId="77777777" w:rsidTr="005E730A">
        <w:trPr>
          <w:cantSplit/>
        </w:trPr>
        <w:tc>
          <w:tcPr>
            <w:tcW w:w="6237" w:type="dxa"/>
          </w:tcPr>
          <w:p w14:paraId="4A0232D0" w14:textId="77777777" w:rsidR="00ED24C5" w:rsidRPr="00F6344F" w:rsidRDefault="00ED24C5" w:rsidP="00F328DF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 w:rsidRPr="00F6344F">
              <w:rPr>
                <w:sz w:val="22"/>
                <w:szCs w:val="22"/>
              </w:rPr>
              <w:t>Erstgespräche führen</w:t>
            </w:r>
          </w:p>
        </w:tc>
        <w:tc>
          <w:tcPr>
            <w:tcW w:w="851" w:type="dxa"/>
            <w:vAlign w:val="center"/>
          </w:tcPr>
          <w:p w14:paraId="51642CB4" w14:textId="77777777" w:rsidR="00ED24C5" w:rsidRPr="00F6344F" w:rsidRDefault="005C0236" w:rsidP="00BD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851" w:type="dxa"/>
            <w:vAlign w:val="center"/>
          </w:tcPr>
          <w:p w14:paraId="0B13D8C0" w14:textId="77777777" w:rsidR="00ED24C5" w:rsidRPr="00F6344F" w:rsidRDefault="00ED24C5" w:rsidP="00BD083A">
            <w:pPr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851" w:type="dxa"/>
            <w:vAlign w:val="center"/>
          </w:tcPr>
          <w:p w14:paraId="136EEBAF" w14:textId="77777777" w:rsidR="00ED24C5" w:rsidRPr="00F6344F" w:rsidRDefault="00ED24C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5597" w:type="dxa"/>
            <w:vAlign w:val="center"/>
          </w:tcPr>
          <w:p w14:paraId="21545951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1DF54D11" w14:textId="77777777" w:rsidTr="005E730A">
        <w:trPr>
          <w:cantSplit/>
        </w:trPr>
        <w:tc>
          <w:tcPr>
            <w:tcW w:w="6237" w:type="dxa"/>
          </w:tcPr>
          <w:p w14:paraId="7A8C12BA" w14:textId="77777777" w:rsidR="00ED24C5" w:rsidRPr="00F6344F" w:rsidRDefault="00ED24C5" w:rsidP="00F328DF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Kandidat/Innen zum Schnuppern einladen</w:t>
            </w:r>
          </w:p>
        </w:tc>
        <w:tc>
          <w:tcPr>
            <w:tcW w:w="851" w:type="dxa"/>
            <w:vAlign w:val="center"/>
          </w:tcPr>
          <w:p w14:paraId="6AB753BE" w14:textId="77777777" w:rsidR="00ED24C5" w:rsidRPr="00F6344F" w:rsidRDefault="005C0236" w:rsidP="00BD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851" w:type="dxa"/>
            <w:vAlign w:val="center"/>
          </w:tcPr>
          <w:p w14:paraId="161488B3" w14:textId="77777777" w:rsidR="00ED24C5" w:rsidRPr="00F6344F" w:rsidRDefault="00ED24C5" w:rsidP="00BD083A">
            <w:pPr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851" w:type="dxa"/>
            <w:vAlign w:val="center"/>
          </w:tcPr>
          <w:p w14:paraId="2CCD0B5A" w14:textId="77777777" w:rsidR="00ED24C5" w:rsidRPr="00F6344F" w:rsidRDefault="00ED24C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5597" w:type="dxa"/>
            <w:vAlign w:val="center"/>
          </w:tcPr>
          <w:p w14:paraId="51394ABE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31B833B8" w14:textId="77777777" w:rsidTr="005E730A">
        <w:trPr>
          <w:cantSplit/>
        </w:trPr>
        <w:tc>
          <w:tcPr>
            <w:tcW w:w="6237" w:type="dxa"/>
          </w:tcPr>
          <w:p w14:paraId="669A4A2F" w14:textId="77777777" w:rsidR="00ED24C5" w:rsidRPr="00F6344F" w:rsidRDefault="00ED24C5" w:rsidP="00F328DF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Kandidat/Innen für Schnupperlehre empfangen und einführen</w:t>
            </w:r>
          </w:p>
        </w:tc>
        <w:tc>
          <w:tcPr>
            <w:tcW w:w="851" w:type="dxa"/>
            <w:vAlign w:val="center"/>
          </w:tcPr>
          <w:p w14:paraId="481CD214" w14:textId="77777777" w:rsidR="00ED24C5" w:rsidRPr="00F6344F" w:rsidRDefault="005C0236" w:rsidP="00BD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</w:p>
        </w:tc>
        <w:tc>
          <w:tcPr>
            <w:tcW w:w="851" w:type="dxa"/>
            <w:vAlign w:val="center"/>
          </w:tcPr>
          <w:p w14:paraId="14B41D6A" w14:textId="77777777" w:rsidR="00ED24C5" w:rsidRPr="00F6344F" w:rsidRDefault="005C0236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851" w:type="dxa"/>
            <w:vAlign w:val="center"/>
          </w:tcPr>
          <w:p w14:paraId="5CD91E4F" w14:textId="77777777" w:rsidR="00ED24C5" w:rsidRPr="00F6344F" w:rsidRDefault="005C0236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</w:t>
            </w:r>
          </w:p>
        </w:tc>
        <w:tc>
          <w:tcPr>
            <w:tcW w:w="5597" w:type="dxa"/>
            <w:vAlign w:val="center"/>
          </w:tcPr>
          <w:p w14:paraId="106C9C63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23BAE7FA" w14:textId="77777777" w:rsidTr="005E730A">
        <w:trPr>
          <w:cantSplit/>
        </w:trPr>
        <w:tc>
          <w:tcPr>
            <w:tcW w:w="6237" w:type="dxa"/>
          </w:tcPr>
          <w:p w14:paraId="02A4E4B4" w14:textId="77777777" w:rsidR="00ED24C5" w:rsidRPr="00F6344F" w:rsidRDefault="00ED24C5" w:rsidP="00F328DF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 w:rsidRPr="00F6344F">
              <w:rPr>
                <w:sz w:val="22"/>
                <w:szCs w:val="22"/>
              </w:rPr>
              <w:t>Schnuppern anleiten und auswerten</w:t>
            </w:r>
          </w:p>
        </w:tc>
        <w:tc>
          <w:tcPr>
            <w:tcW w:w="851" w:type="dxa"/>
            <w:vAlign w:val="center"/>
          </w:tcPr>
          <w:p w14:paraId="0AE66C1D" w14:textId="77777777" w:rsidR="00ED24C5" w:rsidRPr="00F6344F" w:rsidRDefault="005C0236" w:rsidP="00BD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</w:p>
        </w:tc>
        <w:tc>
          <w:tcPr>
            <w:tcW w:w="851" w:type="dxa"/>
            <w:vAlign w:val="center"/>
          </w:tcPr>
          <w:p w14:paraId="44CE5A25" w14:textId="77777777" w:rsidR="00ED24C5" w:rsidRPr="00F6344F" w:rsidRDefault="005C0236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851" w:type="dxa"/>
            <w:vAlign w:val="center"/>
          </w:tcPr>
          <w:p w14:paraId="3B652476" w14:textId="77777777" w:rsidR="00ED24C5" w:rsidRPr="00F6344F" w:rsidRDefault="005C0236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</w:t>
            </w:r>
          </w:p>
        </w:tc>
        <w:tc>
          <w:tcPr>
            <w:tcW w:w="5597" w:type="dxa"/>
            <w:vAlign w:val="center"/>
          </w:tcPr>
          <w:p w14:paraId="3234840E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14F7A78E" w14:textId="77777777" w:rsidTr="005E730A">
        <w:trPr>
          <w:cantSplit/>
        </w:trPr>
        <w:tc>
          <w:tcPr>
            <w:tcW w:w="6237" w:type="dxa"/>
          </w:tcPr>
          <w:p w14:paraId="546221F5" w14:textId="77777777" w:rsidR="00ED24C5" w:rsidRPr="00F6344F" w:rsidRDefault="00ED24C5" w:rsidP="00F328DF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 w:rsidRPr="00F6344F">
              <w:rPr>
                <w:sz w:val="22"/>
                <w:szCs w:val="22"/>
              </w:rPr>
              <w:t>Zweitgespräche führen</w:t>
            </w:r>
          </w:p>
        </w:tc>
        <w:tc>
          <w:tcPr>
            <w:tcW w:w="851" w:type="dxa"/>
            <w:vAlign w:val="center"/>
          </w:tcPr>
          <w:p w14:paraId="53BDA06D" w14:textId="77777777" w:rsidR="00ED24C5" w:rsidRPr="00F6344F" w:rsidRDefault="00A746DC" w:rsidP="00BD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/ </w:t>
            </w:r>
            <w:r w:rsidR="005C0236">
              <w:rPr>
                <w:sz w:val="22"/>
                <w:szCs w:val="22"/>
              </w:rPr>
              <w:t>K</w:t>
            </w:r>
          </w:p>
        </w:tc>
        <w:tc>
          <w:tcPr>
            <w:tcW w:w="851" w:type="dxa"/>
            <w:vAlign w:val="center"/>
          </w:tcPr>
          <w:p w14:paraId="2CC04912" w14:textId="77777777" w:rsidR="00ED24C5" w:rsidRPr="00F6344F" w:rsidRDefault="00A746DC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851" w:type="dxa"/>
            <w:vAlign w:val="center"/>
          </w:tcPr>
          <w:p w14:paraId="67BFF85A" w14:textId="77777777" w:rsidR="00ED24C5" w:rsidRPr="00F6344F" w:rsidRDefault="005C0236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5597" w:type="dxa"/>
            <w:vAlign w:val="center"/>
          </w:tcPr>
          <w:p w14:paraId="4AA7731B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40510A28" w14:textId="77777777" w:rsidTr="005E730A">
        <w:trPr>
          <w:cantSplit/>
        </w:trPr>
        <w:tc>
          <w:tcPr>
            <w:tcW w:w="6237" w:type="dxa"/>
          </w:tcPr>
          <w:p w14:paraId="7BE3B6C4" w14:textId="77777777" w:rsidR="00ED24C5" w:rsidRPr="00F6344F" w:rsidRDefault="00ED24C5" w:rsidP="00F328DF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 w:rsidRPr="00F6344F">
              <w:rPr>
                <w:sz w:val="22"/>
                <w:szCs w:val="22"/>
              </w:rPr>
              <w:t>Stellenbesetzung entscheiden</w:t>
            </w:r>
          </w:p>
        </w:tc>
        <w:tc>
          <w:tcPr>
            <w:tcW w:w="851" w:type="dxa"/>
            <w:vAlign w:val="center"/>
          </w:tcPr>
          <w:p w14:paraId="69E788A4" w14:textId="77777777" w:rsidR="00ED24C5" w:rsidRPr="00F6344F" w:rsidRDefault="005C0236" w:rsidP="00BD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851" w:type="dxa"/>
            <w:vAlign w:val="center"/>
          </w:tcPr>
          <w:p w14:paraId="7271FD20" w14:textId="77777777" w:rsidR="00ED24C5" w:rsidRPr="00F6344F" w:rsidRDefault="005C0236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851" w:type="dxa"/>
            <w:vAlign w:val="center"/>
          </w:tcPr>
          <w:p w14:paraId="1A08B701" w14:textId="77777777" w:rsidR="00ED24C5" w:rsidRPr="00F6344F" w:rsidRDefault="005C0236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5597" w:type="dxa"/>
            <w:vAlign w:val="center"/>
          </w:tcPr>
          <w:p w14:paraId="5B6156F0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725165E3" w14:textId="77777777" w:rsidTr="005E730A">
        <w:trPr>
          <w:cantSplit/>
        </w:trPr>
        <w:tc>
          <w:tcPr>
            <w:tcW w:w="6237" w:type="dxa"/>
          </w:tcPr>
          <w:p w14:paraId="7FFF799E" w14:textId="77777777" w:rsidR="00ED24C5" w:rsidRPr="00F6344F" w:rsidRDefault="00ED24C5" w:rsidP="00F328DF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 w:rsidRPr="00F6344F">
              <w:rPr>
                <w:sz w:val="22"/>
                <w:szCs w:val="22"/>
              </w:rPr>
              <w:t>Personaladministrative Arbeiten ausführen</w:t>
            </w:r>
          </w:p>
        </w:tc>
        <w:tc>
          <w:tcPr>
            <w:tcW w:w="851" w:type="dxa"/>
            <w:vAlign w:val="center"/>
          </w:tcPr>
          <w:p w14:paraId="06E9A17B" w14:textId="77777777" w:rsidR="00ED24C5" w:rsidRPr="00F6344F" w:rsidRDefault="00A746DC" w:rsidP="00BD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851" w:type="dxa"/>
            <w:vAlign w:val="center"/>
          </w:tcPr>
          <w:p w14:paraId="4BE4A18E" w14:textId="77777777" w:rsidR="00ED24C5" w:rsidRPr="00F6344F" w:rsidRDefault="00ED24C5" w:rsidP="00BD083A">
            <w:pPr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851" w:type="dxa"/>
            <w:vAlign w:val="center"/>
          </w:tcPr>
          <w:p w14:paraId="1D16B56E" w14:textId="77777777" w:rsidR="00ED24C5" w:rsidRPr="00F6344F" w:rsidRDefault="00ED24C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5597" w:type="dxa"/>
            <w:vAlign w:val="center"/>
          </w:tcPr>
          <w:p w14:paraId="0B3B0592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2548BB" w:rsidRPr="00F6344F" w14:paraId="786EF8EF" w14:textId="77777777" w:rsidTr="00876415">
        <w:trPr>
          <w:cantSplit/>
        </w:trPr>
        <w:tc>
          <w:tcPr>
            <w:tcW w:w="6237" w:type="dxa"/>
          </w:tcPr>
          <w:p w14:paraId="669D4B7E" w14:textId="77777777" w:rsidR="002548BB" w:rsidRPr="00F6344F" w:rsidRDefault="002548BB" w:rsidP="00876415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B661776" w14:textId="77777777" w:rsidR="002548BB" w:rsidRPr="00F6344F" w:rsidRDefault="002548BB" w:rsidP="00876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69ED8EA" w14:textId="77777777" w:rsidR="002548BB" w:rsidRPr="00F6344F" w:rsidRDefault="002548BB" w:rsidP="00876415">
            <w:pPr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851" w:type="dxa"/>
            <w:vAlign w:val="center"/>
          </w:tcPr>
          <w:p w14:paraId="26F47B0D" w14:textId="77777777" w:rsidR="002548BB" w:rsidRPr="00F6344F" w:rsidRDefault="002548BB" w:rsidP="00876415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5597" w:type="dxa"/>
            <w:vAlign w:val="center"/>
          </w:tcPr>
          <w:p w14:paraId="0C2166BC" w14:textId="77777777" w:rsidR="002548BB" w:rsidRPr="00F6344F" w:rsidRDefault="002548BB" w:rsidP="00876415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53DDCA47" w14:textId="77777777" w:rsidTr="005E730A">
        <w:trPr>
          <w:cantSplit/>
        </w:trPr>
        <w:tc>
          <w:tcPr>
            <w:tcW w:w="6237" w:type="dxa"/>
          </w:tcPr>
          <w:p w14:paraId="37BEA9FB" w14:textId="77777777" w:rsidR="00ED24C5" w:rsidRPr="00F6344F" w:rsidRDefault="00ED24C5" w:rsidP="00F328DF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88BC70B" w14:textId="77777777" w:rsidR="00ED24C5" w:rsidRPr="00F6344F" w:rsidRDefault="00ED24C5" w:rsidP="00BD08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55FC811" w14:textId="77777777" w:rsidR="00ED24C5" w:rsidRPr="00F6344F" w:rsidRDefault="00ED24C5" w:rsidP="00BD083A">
            <w:pPr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851" w:type="dxa"/>
            <w:vAlign w:val="center"/>
          </w:tcPr>
          <w:p w14:paraId="168AEA34" w14:textId="77777777" w:rsidR="00ED24C5" w:rsidRPr="00F6344F" w:rsidRDefault="00ED24C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5597" w:type="dxa"/>
            <w:vAlign w:val="center"/>
          </w:tcPr>
          <w:p w14:paraId="6A477EF1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65AA5F05" w14:textId="77777777" w:rsidTr="005E730A">
        <w:trPr>
          <w:cantSplit/>
        </w:trPr>
        <w:tc>
          <w:tcPr>
            <w:tcW w:w="6237" w:type="dxa"/>
            <w:shd w:val="clear" w:color="auto" w:fill="FFFF00"/>
          </w:tcPr>
          <w:p w14:paraId="53BBAFBF" w14:textId="2570C9C6" w:rsidR="00ED24C5" w:rsidRPr="00F6344F" w:rsidRDefault="00ED24C5" w:rsidP="00F6344F">
            <w:pPr>
              <w:rPr>
                <w:b/>
                <w:i/>
              </w:rPr>
            </w:pPr>
            <w:r>
              <w:rPr>
                <w:b/>
              </w:rPr>
              <w:t>Stellenant</w:t>
            </w:r>
            <w:r w:rsidR="000D0E66">
              <w:rPr>
                <w:b/>
              </w:rPr>
              <w:t>ritt</w:t>
            </w:r>
            <w:r>
              <w:rPr>
                <w:b/>
              </w:rPr>
              <w:t xml:space="preserve"> und Einführung am Arbeitsplatz</w:t>
            </w:r>
          </w:p>
        </w:tc>
        <w:tc>
          <w:tcPr>
            <w:tcW w:w="851" w:type="dxa"/>
            <w:shd w:val="clear" w:color="auto" w:fill="FFFF00"/>
            <w:vAlign w:val="center"/>
          </w:tcPr>
          <w:p w14:paraId="625204BB" w14:textId="77777777" w:rsidR="00ED24C5" w:rsidRPr="00F6344F" w:rsidRDefault="00ED24C5" w:rsidP="00BD083A">
            <w:pPr>
              <w:jc w:val="center"/>
            </w:pPr>
          </w:p>
        </w:tc>
        <w:tc>
          <w:tcPr>
            <w:tcW w:w="851" w:type="dxa"/>
            <w:shd w:val="clear" w:color="auto" w:fill="FFFF00"/>
            <w:vAlign w:val="center"/>
          </w:tcPr>
          <w:p w14:paraId="7F8C6BAC" w14:textId="77777777" w:rsidR="00ED24C5" w:rsidRPr="00F6344F" w:rsidRDefault="00ED24C5" w:rsidP="00BD083A">
            <w:pPr>
              <w:jc w:val="center"/>
              <w:rPr>
                <w:lang w:val="it-IT"/>
              </w:rPr>
            </w:pPr>
          </w:p>
        </w:tc>
        <w:tc>
          <w:tcPr>
            <w:tcW w:w="851" w:type="dxa"/>
            <w:shd w:val="clear" w:color="auto" w:fill="FFFF00"/>
            <w:vAlign w:val="center"/>
          </w:tcPr>
          <w:p w14:paraId="490B9B59" w14:textId="77777777" w:rsidR="00ED24C5" w:rsidRPr="00F6344F" w:rsidRDefault="00ED24C5" w:rsidP="00BD083A">
            <w:pPr>
              <w:pStyle w:val="Kopfzeile"/>
              <w:jc w:val="center"/>
              <w:rPr>
                <w:lang w:val="it-IT"/>
              </w:rPr>
            </w:pPr>
          </w:p>
        </w:tc>
        <w:tc>
          <w:tcPr>
            <w:tcW w:w="5597" w:type="dxa"/>
            <w:shd w:val="clear" w:color="auto" w:fill="FFFF00"/>
            <w:vAlign w:val="center"/>
          </w:tcPr>
          <w:p w14:paraId="5D537488" w14:textId="77777777" w:rsidR="00ED24C5" w:rsidRPr="00F6344F" w:rsidRDefault="00ED24C5" w:rsidP="00BD083A">
            <w:pPr>
              <w:rPr>
                <w:lang w:val="it-IT"/>
              </w:rPr>
            </w:pPr>
          </w:p>
        </w:tc>
      </w:tr>
      <w:tr w:rsidR="00ED24C5" w:rsidRPr="00F6344F" w14:paraId="339CAED4" w14:textId="77777777" w:rsidTr="005E730A">
        <w:trPr>
          <w:cantSplit/>
        </w:trPr>
        <w:tc>
          <w:tcPr>
            <w:tcW w:w="6237" w:type="dxa"/>
          </w:tcPr>
          <w:p w14:paraId="540C25F2" w14:textId="77777777" w:rsidR="00ED24C5" w:rsidRPr="00F6344F" w:rsidRDefault="00ED24C5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 w:rsidRPr="00F6344F">
              <w:rPr>
                <w:sz w:val="22"/>
                <w:szCs w:val="22"/>
              </w:rPr>
              <w:t xml:space="preserve">Neue Mitarbeiter/Innen </w:t>
            </w:r>
            <w:r>
              <w:rPr>
                <w:sz w:val="22"/>
                <w:szCs w:val="22"/>
              </w:rPr>
              <w:t>frühzeitig informieren</w:t>
            </w:r>
          </w:p>
        </w:tc>
        <w:tc>
          <w:tcPr>
            <w:tcW w:w="851" w:type="dxa"/>
            <w:vAlign w:val="center"/>
          </w:tcPr>
          <w:p w14:paraId="71189AAA" w14:textId="77777777" w:rsidR="00ED24C5" w:rsidRPr="00F6344F" w:rsidRDefault="000C49D5" w:rsidP="00BD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851" w:type="dxa"/>
            <w:vAlign w:val="center"/>
          </w:tcPr>
          <w:p w14:paraId="57F25F39" w14:textId="77777777" w:rsidR="00ED24C5" w:rsidRPr="00F6344F" w:rsidRDefault="00ED24C5" w:rsidP="00BD083A">
            <w:pPr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851" w:type="dxa"/>
            <w:vAlign w:val="center"/>
          </w:tcPr>
          <w:p w14:paraId="083BE41A" w14:textId="77777777" w:rsidR="00ED24C5" w:rsidRPr="00F6344F" w:rsidRDefault="00ED24C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5597" w:type="dxa"/>
            <w:vAlign w:val="center"/>
          </w:tcPr>
          <w:p w14:paraId="7CAA7D7A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02767BAE" w14:textId="77777777" w:rsidTr="005E730A">
        <w:trPr>
          <w:cantSplit/>
        </w:trPr>
        <w:tc>
          <w:tcPr>
            <w:tcW w:w="6237" w:type="dxa"/>
          </w:tcPr>
          <w:p w14:paraId="1CEBB816" w14:textId="0B7DFA7F" w:rsidR="00ED24C5" w:rsidRPr="00F6344F" w:rsidRDefault="00ED24C5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 w:rsidRPr="002548BB">
              <w:rPr>
                <w:sz w:val="22"/>
                <w:szCs w:val="22"/>
              </w:rPr>
              <w:t>Ausbildungsplanung erstellen</w:t>
            </w:r>
          </w:p>
        </w:tc>
        <w:tc>
          <w:tcPr>
            <w:tcW w:w="851" w:type="dxa"/>
            <w:vAlign w:val="center"/>
          </w:tcPr>
          <w:p w14:paraId="1A01D8E5" w14:textId="77777777" w:rsidR="00ED24C5" w:rsidRPr="00F6344F" w:rsidRDefault="000C49D5" w:rsidP="00BD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</w:p>
        </w:tc>
        <w:tc>
          <w:tcPr>
            <w:tcW w:w="851" w:type="dxa"/>
            <w:vAlign w:val="center"/>
          </w:tcPr>
          <w:p w14:paraId="53EA85CF" w14:textId="77777777" w:rsidR="00ED24C5" w:rsidRPr="00F6344F" w:rsidRDefault="000C49D5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</w:t>
            </w:r>
          </w:p>
        </w:tc>
        <w:tc>
          <w:tcPr>
            <w:tcW w:w="851" w:type="dxa"/>
            <w:vAlign w:val="center"/>
          </w:tcPr>
          <w:p w14:paraId="671C2E03" w14:textId="77777777" w:rsidR="00ED24C5" w:rsidRPr="00F6344F" w:rsidRDefault="000C49D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5597" w:type="dxa"/>
            <w:vAlign w:val="center"/>
          </w:tcPr>
          <w:p w14:paraId="3F1E24CC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5B7F5C6C" w14:textId="77777777" w:rsidTr="005E730A">
        <w:trPr>
          <w:cantSplit/>
        </w:trPr>
        <w:tc>
          <w:tcPr>
            <w:tcW w:w="6237" w:type="dxa"/>
          </w:tcPr>
          <w:p w14:paraId="16738653" w14:textId="77777777" w:rsidR="00ED24C5" w:rsidRPr="00F6344F" w:rsidRDefault="00ED24C5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 w:rsidRPr="002548BB">
              <w:rPr>
                <w:sz w:val="22"/>
                <w:szCs w:val="22"/>
              </w:rPr>
              <w:t>Neue Mitarbeiter/Innen in Gesamtbetrieb einführen</w:t>
            </w:r>
          </w:p>
        </w:tc>
        <w:tc>
          <w:tcPr>
            <w:tcW w:w="851" w:type="dxa"/>
            <w:vAlign w:val="center"/>
          </w:tcPr>
          <w:p w14:paraId="68F4D5E6" w14:textId="77777777" w:rsidR="00ED24C5" w:rsidRPr="00F6344F" w:rsidRDefault="000C49D5" w:rsidP="00BD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</w:p>
        </w:tc>
        <w:tc>
          <w:tcPr>
            <w:tcW w:w="851" w:type="dxa"/>
            <w:vAlign w:val="center"/>
          </w:tcPr>
          <w:p w14:paraId="13BECECB" w14:textId="77777777" w:rsidR="00ED24C5" w:rsidRPr="00F6344F" w:rsidRDefault="000C49D5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851" w:type="dxa"/>
            <w:vAlign w:val="center"/>
          </w:tcPr>
          <w:p w14:paraId="1A100D5A" w14:textId="77777777" w:rsidR="00ED24C5" w:rsidRPr="00F6344F" w:rsidRDefault="000C49D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</w:t>
            </w:r>
          </w:p>
        </w:tc>
        <w:tc>
          <w:tcPr>
            <w:tcW w:w="5597" w:type="dxa"/>
            <w:vAlign w:val="center"/>
          </w:tcPr>
          <w:p w14:paraId="74DCF3BC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5E0C6314" w14:textId="77777777" w:rsidTr="005E730A">
        <w:trPr>
          <w:cantSplit/>
        </w:trPr>
        <w:tc>
          <w:tcPr>
            <w:tcW w:w="6237" w:type="dxa"/>
          </w:tcPr>
          <w:p w14:paraId="40096F14" w14:textId="77777777" w:rsidR="00ED24C5" w:rsidRPr="00F6344F" w:rsidRDefault="00ED24C5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 w:rsidRPr="00F6344F">
              <w:rPr>
                <w:sz w:val="22"/>
                <w:szCs w:val="22"/>
              </w:rPr>
              <w:t>Neue Mitarbeiter/Innen in Ausbildungskonzept einführen</w:t>
            </w:r>
          </w:p>
        </w:tc>
        <w:tc>
          <w:tcPr>
            <w:tcW w:w="851" w:type="dxa"/>
            <w:vAlign w:val="center"/>
          </w:tcPr>
          <w:p w14:paraId="44F735EC" w14:textId="77777777" w:rsidR="00ED24C5" w:rsidRPr="00F6344F" w:rsidRDefault="00ED24C5" w:rsidP="00BD08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ADC688A" w14:textId="77777777" w:rsidR="00ED24C5" w:rsidRPr="00F6344F" w:rsidRDefault="000C49D5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P / A</w:t>
            </w:r>
          </w:p>
        </w:tc>
        <w:tc>
          <w:tcPr>
            <w:tcW w:w="851" w:type="dxa"/>
            <w:vAlign w:val="center"/>
          </w:tcPr>
          <w:p w14:paraId="54A34CC0" w14:textId="77777777" w:rsidR="00ED24C5" w:rsidRPr="00F6344F" w:rsidRDefault="000C49D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5597" w:type="dxa"/>
            <w:vAlign w:val="center"/>
          </w:tcPr>
          <w:p w14:paraId="17C43AB1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51308ECA" w14:textId="77777777" w:rsidTr="005E730A">
        <w:trPr>
          <w:cantSplit/>
        </w:trPr>
        <w:tc>
          <w:tcPr>
            <w:tcW w:w="6237" w:type="dxa"/>
          </w:tcPr>
          <w:p w14:paraId="1C41DABF" w14:textId="77777777" w:rsidR="00ED24C5" w:rsidRPr="00F6344F" w:rsidRDefault="00ED24C5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 w:rsidRPr="002548BB">
              <w:rPr>
                <w:sz w:val="22"/>
                <w:szCs w:val="22"/>
              </w:rPr>
              <w:t>Probezeit begleiten</w:t>
            </w:r>
          </w:p>
        </w:tc>
        <w:tc>
          <w:tcPr>
            <w:tcW w:w="851" w:type="dxa"/>
            <w:vAlign w:val="center"/>
          </w:tcPr>
          <w:p w14:paraId="25719B1E" w14:textId="77777777" w:rsidR="00ED24C5" w:rsidRPr="00F6344F" w:rsidRDefault="000C49D5" w:rsidP="00BD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851" w:type="dxa"/>
            <w:vAlign w:val="center"/>
          </w:tcPr>
          <w:p w14:paraId="12589D8D" w14:textId="77777777" w:rsidR="00ED24C5" w:rsidRPr="00F6344F" w:rsidRDefault="000C49D5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</w:t>
            </w:r>
          </w:p>
        </w:tc>
        <w:tc>
          <w:tcPr>
            <w:tcW w:w="851" w:type="dxa"/>
            <w:vAlign w:val="center"/>
          </w:tcPr>
          <w:p w14:paraId="6CA0E0EB" w14:textId="77777777" w:rsidR="00ED24C5" w:rsidRPr="00F6344F" w:rsidRDefault="000C49D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5597" w:type="dxa"/>
            <w:vAlign w:val="center"/>
          </w:tcPr>
          <w:p w14:paraId="72E18823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03DC4043" w14:textId="77777777" w:rsidTr="005E730A">
        <w:trPr>
          <w:cantSplit/>
        </w:trPr>
        <w:tc>
          <w:tcPr>
            <w:tcW w:w="6237" w:type="dxa"/>
          </w:tcPr>
          <w:p w14:paraId="4EE2C0C3" w14:textId="77777777" w:rsidR="00ED24C5" w:rsidRPr="00F6344F" w:rsidRDefault="00ED24C5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 w:rsidRPr="00F6344F">
              <w:rPr>
                <w:sz w:val="22"/>
                <w:szCs w:val="22"/>
              </w:rPr>
              <w:lastRenderedPageBreak/>
              <w:t>Probezeitzwischengespräche führen und auswerten</w:t>
            </w:r>
          </w:p>
        </w:tc>
        <w:tc>
          <w:tcPr>
            <w:tcW w:w="851" w:type="dxa"/>
            <w:vAlign w:val="center"/>
          </w:tcPr>
          <w:p w14:paraId="6C09C976" w14:textId="77777777" w:rsidR="00ED24C5" w:rsidRPr="00F6344F" w:rsidRDefault="00A746DC" w:rsidP="00BD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 / </w:t>
            </w:r>
            <w:r w:rsidR="00913D2F">
              <w:rPr>
                <w:sz w:val="22"/>
                <w:szCs w:val="22"/>
              </w:rPr>
              <w:t>M</w:t>
            </w:r>
          </w:p>
        </w:tc>
        <w:tc>
          <w:tcPr>
            <w:tcW w:w="851" w:type="dxa"/>
            <w:vAlign w:val="center"/>
          </w:tcPr>
          <w:p w14:paraId="4E829ECA" w14:textId="77777777" w:rsidR="00ED24C5" w:rsidRPr="00F6344F" w:rsidRDefault="00A746DC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851" w:type="dxa"/>
            <w:vAlign w:val="center"/>
          </w:tcPr>
          <w:p w14:paraId="04128D05" w14:textId="77777777" w:rsidR="00ED24C5" w:rsidRPr="00F6344F" w:rsidRDefault="00913D2F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</w:t>
            </w:r>
          </w:p>
        </w:tc>
        <w:tc>
          <w:tcPr>
            <w:tcW w:w="5597" w:type="dxa"/>
            <w:vAlign w:val="center"/>
          </w:tcPr>
          <w:p w14:paraId="56B89FEE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3BA7003F" w14:textId="77777777" w:rsidTr="005E730A">
        <w:trPr>
          <w:cantSplit/>
        </w:trPr>
        <w:tc>
          <w:tcPr>
            <w:tcW w:w="6237" w:type="dxa"/>
          </w:tcPr>
          <w:p w14:paraId="3399F2CD" w14:textId="77777777" w:rsidR="00ED24C5" w:rsidRPr="00F6344F" w:rsidRDefault="00ED24C5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 w:rsidRPr="00F6344F">
              <w:rPr>
                <w:sz w:val="22"/>
                <w:szCs w:val="22"/>
              </w:rPr>
              <w:t>Probezeitabschlussgespräch führen und auswerten</w:t>
            </w:r>
          </w:p>
        </w:tc>
        <w:tc>
          <w:tcPr>
            <w:tcW w:w="851" w:type="dxa"/>
            <w:vAlign w:val="center"/>
          </w:tcPr>
          <w:p w14:paraId="34047F9C" w14:textId="77777777" w:rsidR="00ED24C5" w:rsidRPr="00F6344F" w:rsidRDefault="00A746DC" w:rsidP="00BD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 / A / E </w:t>
            </w:r>
          </w:p>
        </w:tc>
        <w:tc>
          <w:tcPr>
            <w:tcW w:w="851" w:type="dxa"/>
            <w:vAlign w:val="center"/>
          </w:tcPr>
          <w:p w14:paraId="2BA0550C" w14:textId="77777777" w:rsidR="00ED24C5" w:rsidRPr="00F6344F" w:rsidRDefault="00A746DC" w:rsidP="00913D2F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851" w:type="dxa"/>
            <w:vAlign w:val="center"/>
          </w:tcPr>
          <w:p w14:paraId="40EB6AE0" w14:textId="77777777" w:rsidR="00ED24C5" w:rsidRPr="00F6344F" w:rsidRDefault="00913D2F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</w:t>
            </w:r>
          </w:p>
        </w:tc>
        <w:tc>
          <w:tcPr>
            <w:tcW w:w="5597" w:type="dxa"/>
            <w:vAlign w:val="center"/>
          </w:tcPr>
          <w:p w14:paraId="226FF216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30CD83EC" w14:textId="77777777" w:rsidTr="005E730A">
        <w:trPr>
          <w:cantSplit/>
        </w:trPr>
        <w:tc>
          <w:tcPr>
            <w:tcW w:w="6237" w:type="dxa"/>
          </w:tcPr>
          <w:p w14:paraId="10C14AF4" w14:textId="77777777" w:rsidR="00ED24C5" w:rsidRPr="00F6344F" w:rsidRDefault="00ED24C5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26532DA" w14:textId="77777777" w:rsidR="00ED24C5" w:rsidRPr="00F6344F" w:rsidRDefault="00ED24C5" w:rsidP="00BD08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F5CC895" w14:textId="77777777" w:rsidR="00ED24C5" w:rsidRPr="00F6344F" w:rsidRDefault="00ED24C5" w:rsidP="00BD083A">
            <w:pPr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851" w:type="dxa"/>
            <w:vAlign w:val="center"/>
          </w:tcPr>
          <w:p w14:paraId="0587F1D8" w14:textId="77777777" w:rsidR="00ED24C5" w:rsidRPr="00F6344F" w:rsidRDefault="00ED24C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5597" w:type="dxa"/>
            <w:vAlign w:val="center"/>
          </w:tcPr>
          <w:p w14:paraId="4B55ACA8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5737822F" w14:textId="77777777" w:rsidTr="005E730A">
        <w:trPr>
          <w:cantSplit/>
        </w:trPr>
        <w:tc>
          <w:tcPr>
            <w:tcW w:w="6237" w:type="dxa"/>
          </w:tcPr>
          <w:p w14:paraId="574AB4DF" w14:textId="77777777" w:rsidR="00ED24C5" w:rsidRPr="00F6344F" w:rsidRDefault="00ED24C5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809BB6E" w14:textId="77777777" w:rsidR="00ED24C5" w:rsidRPr="00F6344F" w:rsidRDefault="00ED24C5" w:rsidP="00BD08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86864CB" w14:textId="77777777" w:rsidR="00ED24C5" w:rsidRPr="00F6344F" w:rsidRDefault="00ED24C5" w:rsidP="00BD08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7EFA6EC" w14:textId="77777777" w:rsidR="00ED24C5" w:rsidRPr="00F6344F" w:rsidRDefault="00ED24C5" w:rsidP="00BD08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97" w:type="dxa"/>
            <w:vAlign w:val="center"/>
          </w:tcPr>
          <w:p w14:paraId="7FE38A24" w14:textId="77777777" w:rsidR="00ED24C5" w:rsidRPr="00F6344F" w:rsidRDefault="00ED24C5" w:rsidP="00BD083A">
            <w:pPr>
              <w:rPr>
                <w:sz w:val="22"/>
                <w:szCs w:val="22"/>
              </w:rPr>
            </w:pPr>
          </w:p>
        </w:tc>
      </w:tr>
      <w:tr w:rsidR="00ED24C5" w:rsidRPr="00F6344F" w14:paraId="0D74F6AF" w14:textId="77777777" w:rsidTr="005E730A">
        <w:trPr>
          <w:cantSplit/>
        </w:trPr>
        <w:tc>
          <w:tcPr>
            <w:tcW w:w="6237" w:type="dxa"/>
            <w:shd w:val="clear" w:color="auto" w:fill="FFFF00"/>
          </w:tcPr>
          <w:p w14:paraId="078A2FB3" w14:textId="77777777" w:rsidR="00ED24C5" w:rsidRPr="00F6344F" w:rsidRDefault="00ED24C5" w:rsidP="00F6344F">
            <w:pPr>
              <w:rPr>
                <w:b/>
                <w:i/>
              </w:rPr>
            </w:pPr>
            <w:r>
              <w:rPr>
                <w:b/>
              </w:rPr>
              <w:t>Begleitung im</w:t>
            </w:r>
            <w:r w:rsidRPr="00F6344F">
              <w:rPr>
                <w:b/>
              </w:rPr>
              <w:t xml:space="preserve"> Ausbildungsverlauf</w:t>
            </w:r>
          </w:p>
        </w:tc>
        <w:tc>
          <w:tcPr>
            <w:tcW w:w="851" w:type="dxa"/>
            <w:shd w:val="clear" w:color="auto" w:fill="FFFF00"/>
            <w:vAlign w:val="center"/>
          </w:tcPr>
          <w:p w14:paraId="5B54ABB6" w14:textId="77777777" w:rsidR="00ED24C5" w:rsidRPr="00F6344F" w:rsidRDefault="00ED24C5" w:rsidP="00BD083A">
            <w:pPr>
              <w:jc w:val="center"/>
            </w:pPr>
          </w:p>
        </w:tc>
        <w:tc>
          <w:tcPr>
            <w:tcW w:w="851" w:type="dxa"/>
            <w:shd w:val="clear" w:color="auto" w:fill="FFFF00"/>
            <w:vAlign w:val="center"/>
          </w:tcPr>
          <w:p w14:paraId="5A4C3C1C" w14:textId="77777777" w:rsidR="00ED24C5" w:rsidRPr="00F6344F" w:rsidRDefault="00ED24C5" w:rsidP="00BD083A">
            <w:pPr>
              <w:jc w:val="center"/>
              <w:rPr>
                <w:lang w:val="it-IT"/>
              </w:rPr>
            </w:pPr>
          </w:p>
        </w:tc>
        <w:tc>
          <w:tcPr>
            <w:tcW w:w="851" w:type="dxa"/>
            <w:shd w:val="clear" w:color="auto" w:fill="FFFF00"/>
            <w:vAlign w:val="center"/>
          </w:tcPr>
          <w:p w14:paraId="39AAD397" w14:textId="77777777" w:rsidR="00ED24C5" w:rsidRPr="00F6344F" w:rsidRDefault="00ED24C5" w:rsidP="00BD083A">
            <w:pPr>
              <w:pStyle w:val="Kopfzeile"/>
              <w:jc w:val="center"/>
              <w:rPr>
                <w:lang w:val="it-IT"/>
              </w:rPr>
            </w:pPr>
          </w:p>
        </w:tc>
        <w:tc>
          <w:tcPr>
            <w:tcW w:w="5597" w:type="dxa"/>
            <w:shd w:val="clear" w:color="auto" w:fill="FFFF00"/>
            <w:vAlign w:val="center"/>
          </w:tcPr>
          <w:p w14:paraId="69842464" w14:textId="77777777" w:rsidR="00ED24C5" w:rsidRPr="00F6344F" w:rsidRDefault="00ED24C5" w:rsidP="00BD083A">
            <w:pPr>
              <w:rPr>
                <w:lang w:val="it-IT"/>
              </w:rPr>
            </w:pPr>
          </w:p>
        </w:tc>
      </w:tr>
      <w:tr w:rsidR="00ED24C5" w:rsidRPr="00F6344F" w14:paraId="3161303E" w14:textId="77777777" w:rsidTr="005E730A">
        <w:trPr>
          <w:cantSplit/>
        </w:trPr>
        <w:tc>
          <w:tcPr>
            <w:tcW w:w="6237" w:type="dxa"/>
          </w:tcPr>
          <w:p w14:paraId="5B284FB2" w14:textId="17FEA997" w:rsidR="00ED24C5" w:rsidRPr="00F6344F" w:rsidRDefault="00ED24C5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Ausbildungsplanungen erstellen</w:t>
            </w:r>
          </w:p>
        </w:tc>
        <w:tc>
          <w:tcPr>
            <w:tcW w:w="851" w:type="dxa"/>
            <w:vAlign w:val="center"/>
          </w:tcPr>
          <w:p w14:paraId="34863B61" w14:textId="77777777" w:rsidR="00ED24C5" w:rsidRPr="00F6344F" w:rsidRDefault="00ED24C5" w:rsidP="00BD08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CA0B84E" w14:textId="77777777" w:rsidR="00ED24C5" w:rsidRPr="00F6344F" w:rsidRDefault="00692135" w:rsidP="00692135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P / A</w:t>
            </w:r>
          </w:p>
        </w:tc>
        <w:tc>
          <w:tcPr>
            <w:tcW w:w="851" w:type="dxa"/>
            <w:vAlign w:val="center"/>
          </w:tcPr>
          <w:p w14:paraId="5CCB476D" w14:textId="77777777" w:rsidR="00ED24C5" w:rsidRPr="00F6344F" w:rsidRDefault="0069213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5597" w:type="dxa"/>
            <w:vAlign w:val="center"/>
          </w:tcPr>
          <w:p w14:paraId="7D7FF82F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067AA54F" w14:textId="77777777" w:rsidTr="005E730A">
        <w:trPr>
          <w:cantSplit/>
        </w:trPr>
        <w:tc>
          <w:tcPr>
            <w:tcW w:w="6237" w:type="dxa"/>
          </w:tcPr>
          <w:p w14:paraId="78847617" w14:textId="77777777" w:rsidR="00ED24C5" w:rsidRPr="00F6344F" w:rsidRDefault="00ED24C5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Ausbildungsplanung umsetzen</w:t>
            </w:r>
          </w:p>
        </w:tc>
        <w:tc>
          <w:tcPr>
            <w:tcW w:w="851" w:type="dxa"/>
            <w:vAlign w:val="center"/>
          </w:tcPr>
          <w:p w14:paraId="0CB339B5" w14:textId="77777777" w:rsidR="00ED24C5" w:rsidRPr="00F6344F" w:rsidRDefault="00ED24C5" w:rsidP="00BD08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2B99737" w14:textId="77777777" w:rsidR="00ED24C5" w:rsidRPr="00F6344F" w:rsidRDefault="00692135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C / K</w:t>
            </w:r>
          </w:p>
        </w:tc>
        <w:tc>
          <w:tcPr>
            <w:tcW w:w="851" w:type="dxa"/>
            <w:vAlign w:val="center"/>
          </w:tcPr>
          <w:p w14:paraId="34EAF73E" w14:textId="77777777" w:rsidR="00ED24C5" w:rsidRPr="00F6344F" w:rsidRDefault="0069213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</w:t>
            </w:r>
          </w:p>
        </w:tc>
        <w:tc>
          <w:tcPr>
            <w:tcW w:w="5597" w:type="dxa"/>
            <w:vAlign w:val="center"/>
          </w:tcPr>
          <w:p w14:paraId="351BCC55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255CDD" w:rsidRPr="00F6344F" w14:paraId="6919A090" w14:textId="77777777" w:rsidTr="005E730A">
        <w:trPr>
          <w:cantSplit/>
        </w:trPr>
        <w:tc>
          <w:tcPr>
            <w:tcW w:w="6237" w:type="dxa"/>
          </w:tcPr>
          <w:p w14:paraId="2A2485AB" w14:textId="77777777" w:rsidR="00255CDD" w:rsidRDefault="00255CDD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Instruktionen im Ausbildungs- und Kinderbetreuungsalltag erteilen</w:t>
            </w:r>
          </w:p>
        </w:tc>
        <w:tc>
          <w:tcPr>
            <w:tcW w:w="851" w:type="dxa"/>
            <w:vAlign w:val="center"/>
          </w:tcPr>
          <w:p w14:paraId="5628ACEA" w14:textId="77777777" w:rsidR="00255CDD" w:rsidRPr="00F6344F" w:rsidRDefault="00255CDD" w:rsidP="00BD08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17E64E5" w14:textId="77777777" w:rsidR="00255CDD" w:rsidRDefault="00255CDD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K / M</w:t>
            </w:r>
          </w:p>
        </w:tc>
        <w:tc>
          <w:tcPr>
            <w:tcW w:w="851" w:type="dxa"/>
            <w:vAlign w:val="center"/>
          </w:tcPr>
          <w:p w14:paraId="18F1A7DE" w14:textId="77777777" w:rsidR="00255CDD" w:rsidRDefault="00255CDD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</w:t>
            </w:r>
          </w:p>
        </w:tc>
        <w:tc>
          <w:tcPr>
            <w:tcW w:w="5597" w:type="dxa"/>
            <w:vAlign w:val="center"/>
          </w:tcPr>
          <w:p w14:paraId="09C1C119" w14:textId="77777777" w:rsidR="00255CDD" w:rsidRPr="00F6344F" w:rsidRDefault="00255CDD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60A7A045" w14:textId="77777777" w:rsidTr="005E730A">
        <w:trPr>
          <w:cantSplit/>
        </w:trPr>
        <w:tc>
          <w:tcPr>
            <w:tcW w:w="6237" w:type="dxa"/>
          </w:tcPr>
          <w:p w14:paraId="1731B544" w14:textId="77777777" w:rsidR="00ED24C5" w:rsidRPr="00F6344F" w:rsidRDefault="00ED24C5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Lerndokumentationen erstellen</w:t>
            </w:r>
          </w:p>
        </w:tc>
        <w:tc>
          <w:tcPr>
            <w:tcW w:w="851" w:type="dxa"/>
            <w:vAlign w:val="center"/>
          </w:tcPr>
          <w:p w14:paraId="6903BC54" w14:textId="77777777" w:rsidR="00ED24C5" w:rsidRPr="00F6344F" w:rsidRDefault="00ED24C5" w:rsidP="00BD08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F5CDF6C" w14:textId="77777777" w:rsidR="00ED24C5" w:rsidRPr="00F6344F" w:rsidRDefault="00692135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P / A</w:t>
            </w:r>
          </w:p>
        </w:tc>
        <w:tc>
          <w:tcPr>
            <w:tcW w:w="851" w:type="dxa"/>
            <w:vAlign w:val="center"/>
          </w:tcPr>
          <w:p w14:paraId="38F40435" w14:textId="77777777" w:rsidR="00ED24C5" w:rsidRPr="00F6344F" w:rsidRDefault="0069213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5597" w:type="dxa"/>
            <w:vAlign w:val="center"/>
          </w:tcPr>
          <w:p w14:paraId="04523428" w14:textId="77777777" w:rsidR="00ED24C5" w:rsidRPr="00F6344F" w:rsidRDefault="00255CDD" w:rsidP="00BD083A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BBV beauftragt und bewertet / BB begleitet</w:t>
            </w:r>
          </w:p>
        </w:tc>
      </w:tr>
      <w:tr w:rsidR="00D94004" w:rsidRPr="00F6344F" w14:paraId="197D8D7F" w14:textId="77777777" w:rsidTr="005E730A">
        <w:trPr>
          <w:cantSplit/>
        </w:trPr>
        <w:tc>
          <w:tcPr>
            <w:tcW w:w="6237" w:type="dxa"/>
          </w:tcPr>
          <w:p w14:paraId="19BC6AAF" w14:textId="77777777" w:rsidR="00D94004" w:rsidRDefault="00D94004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Ausbildungsgespräche durchführen</w:t>
            </w:r>
            <w:r w:rsidR="00EA31C5">
              <w:rPr>
                <w:sz w:val="22"/>
                <w:szCs w:val="22"/>
              </w:rPr>
              <w:t xml:space="preserve"> (mind. alle 2 Wochen)</w:t>
            </w:r>
          </w:p>
        </w:tc>
        <w:tc>
          <w:tcPr>
            <w:tcW w:w="851" w:type="dxa"/>
            <w:vAlign w:val="center"/>
          </w:tcPr>
          <w:p w14:paraId="6C557976" w14:textId="77777777" w:rsidR="00D94004" w:rsidRPr="00F6344F" w:rsidRDefault="00D94004" w:rsidP="00BD08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621A56C" w14:textId="77777777" w:rsidR="00D94004" w:rsidRDefault="00D94004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C</w:t>
            </w:r>
          </w:p>
        </w:tc>
        <w:tc>
          <w:tcPr>
            <w:tcW w:w="851" w:type="dxa"/>
            <w:vAlign w:val="center"/>
          </w:tcPr>
          <w:p w14:paraId="73D3D5F5" w14:textId="77777777" w:rsidR="00D94004" w:rsidRDefault="00D94004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P / A</w:t>
            </w:r>
          </w:p>
        </w:tc>
        <w:tc>
          <w:tcPr>
            <w:tcW w:w="5597" w:type="dxa"/>
            <w:vAlign w:val="center"/>
          </w:tcPr>
          <w:p w14:paraId="20C3FAE9" w14:textId="77777777" w:rsidR="00D94004" w:rsidRPr="00F6344F" w:rsidRDefault="00255CDD" w:rsidP="00BD083A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Protokollkopien an BBV</w:t>
            </w:r>
          </w:p>
        </w:tc>
      </w:tr>
      <w:tr w:rsidR="00EA31C5" w:rsidRPr="00F6344F" w14:paraId="1F4755F9" w14:textId="77777777" w:rsidTr="005E730A">
        <w:trPr>
          <w:cantSplit/>
        </w:trPr>
        <w:tc>
          <w:tcPr>
            <w:tcW w:w="6237" w:type="dxa"/>
          </w:tcPr>
          <w:p w14:paraId="00A9F43E" w14:textId="77777777" w:rsidR="00EA31C5" w:rsidRDefault="00EA31C5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Kollektive Ausbildungstreffs durchführen</w:t>
            </w:r>
          </w:p>
        </w:tc>
        <w:tc>
          <w:tcPr>
            <w:tcW w:w="851" w:type="dxa"/>
            <w:vAlign w:val="center"/>
          </w:tcPr>
          <w:p w14:paraId="130B9D5B" w14:textId="77777777" w:rsidR="00EA31C5" w:rsidRPr="00F6344F" w:rsidRDefault="00EA31C5" w:rsidP="00BD08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FA073B1" w14:textId="77777777" w:rsidR="00EA31C5" w:rsidRDefault="00EA31C5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P / A</w:t>
            </w:r>
          </w:p>
        </w:tc>
        <w:tc>
          <w:tcPr>
            <w:tcW w:w="851" w:type="dxa"/>
            <w:vAlign w:val="center"/>
          </w:tcPr>
          <w:p w14:paraId="09832528" w14:textId="77777777" w:rsidR="00EA31C5" w:rsidRDefault="00EA31C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5597" w:type="dxa"/>
            <w:vAlign w:val="center"/>
          </w:tcPr>
          <w:p w14:paraId="07353538" w14:textId="77777777" w:rsidR="00EA31C5" w:rsidRDefault="00EA31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255CDD" w:rsidRPr="00F6344F" w14:paraId="69FACEE2" w14:textId="77777777" w:rsidTr="005E730A">
        <w:trPr>
          <w:cantSplit/>
        </w:trPr>
        <w:tc>
          <w:tcPr>
            <w:tcW w:w="6237" w:type="dxa"/>
          </w:tcPr>
          <w:p w14:paraId="0EBA06E1" w14:textId="77777777" w:rsidR="00255CDD" w:rsidRDefault="00255CDD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Bildungsbericht erstellen</w:t>
            </w:r>
          </w:p>
        </w:tc>
        <w:tc>
          <w:tcPr>
            <w:tcW w:w="851" w:type="dxa"/>
            <w:vAlign w:val="center"/>
          </w:tcPr>
          <w:p w14:paraId="11A69BEA" w14:textId="77777777" w:rsidR="00255CDD" w:rsidRPr="00F6344F" w:rsidRDefault="00255CDD" w:rsidP="00BD08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FB81FFF" w14:textId="77777777" w:rsidR="00255CDD" w:rsidRDefault="00255CDD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P / A</w:t>
            </w:r>
            <w:r w:rsidR="00A746DC">
              <w:rPr>
                <w:sz w:val="22"/>
                <w:szCs w:val="22"/>
                <w:lang w:val="it-IT"/>
              </w:rPr>
              <w:t xml:space="preserve"> / K</w:t>
            </w:r>
          </w:p>
        </w:tc>
        <w:tc>
          <w:tcPr>
            <w:tcW w:w="851" w:type="dxa"/>
            <w:vAlign w:val="center"/>
          </w:tcPr>
          <w:p w14:paraId="15B05820" w14:textId="77777777" w:rsidR="00255CDD" w:rsidRDefault="00255CDD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5597" w:type="dxa"/>
            <w:vAlign w:val="center"/>
          </w:tcPr>
          <w:p w14:paraId="293178FA" w14:textId="77777777" w:rsidR="00255CDD" w:rsidRPr="00F6344F" w:rsidRDefault="004D618A" w:rsidP="00BD083A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BBV erstellt Bericht mit Inputs der BB</w:t>
            </w:r>
          </w:p>
        </w:tc>
      </w:tr>
      <w:tr w:rsidR="00ED24C5" w:rsidRPr="00F6344F" w14:paraId="0A47DBC5" w14:textId="77777777" w:rsidTr="005E730A">
        <w:trPr>
          <w:cantSplit/>
        </w:trPr>
        <w:tc>
          <w:tcPr>
            <w:tcW w:w="6237" w:type="dxa"/>
          </w:tcPr>
          <w:p w14:paraId="55DF998E" w14:textId="77777777" w:rsidR="00ED24C5" w:rsidRPr="00F6344F" w:rsidRDefault="00ED24C5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Bildungsberichtgespräche durchführen</w:t>
            </w:r>
          </w:p>
        </w:tc>
        <w:tc>
          <w:tcPr>
            <w:tcW w:w="851" w:type="dxa"/>
            <w:vAlign w:val="center"/>
          </w:tcPr>
          <w:p w14:paraId="7E12B42C" w14:textId="77777777" w:rsidR="00ED24C5" w:rsidRPr="00F6344F" w:rsidRDefault="00ED24C5" w:rsidP="00BD08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E970927" w14:textId="77777777" w:rsidR="00ED24C5" w:rsidRPr="00F6344F" w:rsidRDefault="00692135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P / A</w:t>
            </w:r>
            <w:r w:rsidR="00A746DC">
              <w:rPr>
                <w:sz w:val="22"/>
                <w:szCs w:val="22"/>
                <w:lang w:val="it-IT"/>
              </w:rPr>
              <w:t xml:space="preserve"> / K </w:t>
            </w:r>
          </w:p>
        </w:tc>
        <w:tc>
          <w:tcPr>
            <w:tcW w:w="851" w:type="dxa"/>
            <w:vAlign w:val="center"/>
          </w:tcPr>
          <w:p w14:paraId="7346D8BC" w14:textId="77777777" w:rsidR="00ED24C5" w:rsidRPr="00F6344F" w:rsidRDefault="0069213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  <w:r w:rsidR="00A746DC">
              <w:rPr>
                <w:sz w:val="22"/>
                <w:szCs w:val="22"/>
                <w:lang w:val="it-IT"/>
              </w:rPr>
              <w:t xml:space="preserve"> / A</w:t>
            </w:r>
          </w:p>
        </w:tc>
        <w:tc>
          <w:tcPr>
            <w:tcW w:w="5597" w:type="dxa"/>
            <w:vAlign w:val="center"/>
          </w:tcPr>
          <w:p w14:paraId="7FF58DA4" w14:textId="77777777" w:rsidR="00ED24C5" w:rsidRPr="00F6344F" w:rsidRDefault="00255CDD" w:rsidP="00BD083A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BBV strukturiert und führt Gespräch, BB übernimmt Hauptteil</w:t>
            </w:r>
          </w:p>
        </w:tc>
      </w:tr>
      <w:tr w:rsidR="00ED24C5" w:rsidRPr="00F6344F" w14:paraId="762DE601" w14:textId="77777777" w:rsidTr="005E730A">
        <w:trPr>
          <w:cantSplit/>
        </w:trPr>
        <w:tc>
          <w:tcPr>
            <w:tcW w:w="6237" w:type="dxa"/>
          </w:tcPr>
          <w:p w14:paraId="01C6CC8B" w14:textId="290BBDA3" w:rsidR="00ED24C5" w:rsidRPr="00F6344F" w:rsidRDefault="00ED24C5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Probelauf </w:t>
            </w:r>
            <w:r w:rsidR="002548BB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PA durchführen</w:t>
            </w:r>
          </w:p>
        </w:tc>
        <w:tc>
          <w:tcPr>
            <w:tcW w:w="851" w:type="dxa"/>
            <w:vAlign w:val="center"/>
          </w:tcPr>
          <w:p w14:paraId="42A197E9" w14:textId="77777777" w:rsidR="00ED24C5" w:rsidRPr="00F6344F" w:rsidRDefault="00ED24C5" w:rsidP="00BD08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C4D8DF4" w14:textId="77777777" w:rsidR="00ED24C5" w:rsidRPr="00F6344F" w:rsidRDefault="00692135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P / A</w:t>
            </w:r>
          </w:p>
        </w:tc>
        <w:tc>
          <w:tcPr>
            <w:tcW w:w="851" w:type="dxa"/>
            <w:vAlign w:val="center"/>
          </w:tcPr>
          <w:p w14:paraId="564B9EFC" w14:textId="77777777" w:rsidR="00ED24C5" w:rsidRPr="00F6344F" w:rsidRDefault="0069213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5597" w:type="dxa"/>
            <w:vAlign w:val="center"/>
          </w:tcPr>
          <w:p w14:paraId="2E1EFF1E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0A8980EA" w14:textId="77777777" w:rsidTr="005E730A">
        <w:trPr>
          <w:cantSplit/>
        </w:trPr>
        <w:tc>
          <w:tcPr>
            <w:tcW w:w="6237" w:type="dxa"/>
          </w:tcPr>
          <w:p w14:paraId="59DDB8D6" w14:textId="64046760" w:rsidR="00ED24C5" w:rsidRPr="00F6344F" w:rsidRDefault="002548BB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ED24C5">
              <w:rPr>
                <w:sz w:val="22"/>
                <w:szCs w:val="22"/>
              </w:rPr>
              <w:t>PA durchführen</w:t>
            </w:r>
          </w:p>
        </w:tc>
        <w:tc>
          <w:tcPr>
            <w:tcW w:w="851" w:type="dxa"/>
            <w:vAlign w:val="center"/>
          </w:tcPr>
          <w:p w14:paraId="2A08C8FA" w14:textId="77777777" w:rsidR="00ED24C5" w:rsidRPr="00F6344F" w:rsidRDefault="00692135" w:rsidP="00BD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851" w:type="dxa"/>
            <w:vAlign w:val="center"/>
          </w:tcPr>
          <w:p w14:paraId="2E12F37E" w14:textId="77777777" w:rsidR="00ED24C5" w:rsidRPr="00F6344F" w:rsidRDefault="00692135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P / K</w:t>
            </w:r>
          </w:p>
        </w:tc>
        <w:tc>
          <w:tcPr>
            <w:tcW w:w="851" w:type="dxa"/>
            <w:vAlign w:val="center"/>
          </w:tcPr>
          <w:p w14:paraId="2813E5FE" w14:textId="77777777" w:rsidR="00ED24C5" w:rsidRPr="00F6344F" w:rsidRDefault="0069213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</w:t>
            </w:r>
          </w:p>
        </w:tc>
        <w:tc>
          <w:tcPr>
            <w:tcW w:w="5597" w:type="dxa"/>
            <w:vAlign w:val="center"/>
          </w:tcPr>
          <w:p w14:paraId="1E6B041D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15CAFA65" w14:textId="77777777" w:rsidTr="005E730A">
        <w:trPr>
          <w:cantSplit/>
        </w:trPr>
        <w:tc>
          <w:tcPr>
            <w:tcW w:w="6237" w:type="dxa"/>
          </w:tcPr>
          <w:p w14:paraId="58234335" w14:textId="77777777" w:rsidR="00ED24C5" w:rsidRPr="00F6344F" w:rsidRDefault="00ED24C5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Zeugnisse ausstellen</w:t>
            </w:r>
          </w:p>
        </w:tc>
        <w:tc>
          <w:tcPr>
            <w:tcW w:w="851" w:type="dxa"/>
            <w:vAlign w:val="center"/>
          </w:tcPr>
          <w:p w14:paraId="5BD63CEA" w14:textId="77777777" w:rsidR="00ED24C5" w:rsidRPr="00F6344F" w:rsidRDefault="00A746DC" w:rsidP="00BD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/ </w:t>
            </w:r>
            <w:r w:rsidR="00692135">
              <w:rPr>
                <w:sz w:val="22"/>
                <w:szCs w:val="22"/>
              </w:rPr>
              <w:t>K</w:t>
            </w:r>
          </w:p>
        </w:tc>
        <w:tc>
          <w:tcPr>
            <w:tcW w:w="851" w:type="dxa"/>
            <w:vAlign w:val="center"/>
          </w:tcPr>
          <w:p w14:paraId="44EBD618" w14:textId="77777777" w:rsidR="00ED24C5" w:rsidRPr="00F6344F" w:rsidRDefault="00692135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851" w:type="dxa"/>
            <w:vAlign w:val="center"/>
          </w:tcPr>
          <w:p w14:paraId="26811E94" w14:textId="77777777" w:rsidR="00ED24C5" w:rsidRPr="00F6344F" w:rsidRDefault="00A746DC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</w:p>
        </w:tc>
        <w:tc>
          <w:tcPr>
            <w:tcW w:w="5597" w:type="dxa"/>
            <w:vAlign w:val="center"/>
          </w:tcPr>
          <w:p w14:paraId="427ECEA9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01E286E2" w14:textId="77777777" w:rsidTr="005E730A">
        <w:trPr>
          <w:cantSplit/>
        </w:trPr>
        <w:tc>
          <w:tcPr>
            <w:tcW w:w="6237" w:type="dxa"/>
          </w:tcPr>
          <w:p w14:paraId="26F4B5BB" w14:textId="77777777" w:rsidR="00ED24C5" w:rsidRPr="00F6344F" w:rsidRDefault="00ED24C5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Austrittsgespräch durchführen</w:t>
            </w:r>
          </w:p>
        </w:tc>
        <w:tc>
          <w:tcPr>
            <w:tcW w:w="851" w:type="dxa"/>
            <w:vAlign w:val="center"/>
          </w:tcPr>
          <w:p w14:paraId="14EC93E3" w14:textId="77777777" w:rsidR="00ED24C5" w:rsidRPr="00F6344F" w:rsidRDefault="00ED24C5" w:rsidP="00BD08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2F233D8" w14:textId="77777777" w:rsidR="00ED24C5" w:rsidRPr="00F6344F" w:rsidRDefault="00A746DC" w:rsidP="00BD083A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</w:t>
            </w:r>
          </w:p>
        </w:tc>
        <w:tc>
          <w:tcPr>
            <w:tcW w:w="851" w:type="dxa"/>
            <w:vAlign w:val="center"/>
          </w:tcPr>
          <w:p w14:paraId="30BBD124" w14:textId="77777777" w:rsidR="00ED24C5" w:rsidRPr="00F6344F" w:rsidRDefault="0069213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A</w:t>
            </w:r>
          </w:p>
        </w:tc>
        <w:tc>
          <w:tcPr>
            <w:tcW w:w="5597" w:type="dxa"/>
            <w:vAlign w:val="center"/>
          </w:tcPr>
          <w:p w14:paraId="30532C98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  <w:tr w:rsidR="002548BB" w:rsidRPr="00F6344F" w14:paraId="0831CB43" w14:textId="77777777" w:rsidTr="00876415">
        <w:trPr>
          <w:cantSplit/>
        </w:trPr>
        <w:tc>
          <w:tcPr>
            <w:tcW w:w="6237" w:type="dxa"/>
          </w:tcPr>
          <w:p w14:paraId="07EFB11A" w14:textId="77777777" w:rsidR="002548BB" w:rsidRPr="00F6344F" w:rsidRDefault="002548BB" w:rsidP="00876415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169DDFB" w14:textId="77777777" w:rsidR="002548BB" w:rsidRPr="00F6344F" w:rsidRDefault="002548BB" w:rsidP="00876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575AE1E" w14:textId="77777777" w:rsidR="002548BB" w:rsidRPr="00F6344F" w:rsidRDefault="002548BB" w:rsidP="00876415">
            <w:pPr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851" w:type="dxa"/>
            <w:vAlign w:val="center"/>
          </w:tcPr>
          <w:p w14:paraId="2EA576C3" w14:textId="77777777" w:rsidR="002548BB" w:rsidRPr="00F6344F" w:rsidRDefault="002548BB" w:rsidP="00876415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5597" w:type="dxa"/>
            <w:vAlign w:val="center"/>
          </w:tcPr>
          <w:p w14:paraId="1CC9E3B8" w14:textId="77777777" w:rsidR="002548BB" w:rsidRPr="00F6344F" w:rsidRDefault="002548BB" w:rsidP="00876415">
            <w:pPr>
              <w:rPr>
                <w:sz w:val="22"/>
                <w:szCs w:val="22"/>
                <w:lang w:val="it-IT"/>
              </w:rPr>
            </w:pPr>
          </w:p>
        </w:tc>
      </w:tr>
      <w:tr w:rsidR="00ED24C5" w:rsidRPr="00F6344F" w14:paraId="2BE18F3E" w14:textId="77777777" w:rsidTr="005E730A">
        <w:trPr>
          <w:cantSplit/>
        </w:trPr>
        <w:tc>
          <w:tcPr>
            <w:tcW w:w="6237" w:type="dxa"/>
          </w:tcPr>
          <w:p w14:paraId="6A5D4066" w14:textId="77777777" w:rsidR="00ED24C5" w:rsidRPr="00F6344F" w:rsidRDefault="00ED24C5" w:rsidP="002548BB">
            <w:pPr>
              <w:numPr>
                <w:ilvl w:val="0"/>
                <w:numId w:val="47"/>
              </w:numPr>
              <w:tabs>
                <w:tab w:val="clear" w:pos="360"/>
              </w:tabs>
              <w:ind w:left="215" w:hanging="149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67C8105" w14:textId="77777777" w:rsidR="00ED24C5" w:rsidRPr="00F6344F" w:rsidRDefault="00ED24C5" w:rsidP="00BD08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16E5FE1" w14:textId="77777777" w:rsidR="00ED24C5" w:rsidRPr="00F6344F" w:rsidRDefault="00ED24C5" w:rsidP="00BD083A">
            <w:pPr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851" w:type="dxa"/>
            <w:vAlign w:val="center"/>
          </w:tcPr>
          <w:p w14:paraId="42610405" w14:textId="77777777" w:rsidR="00ED24C5" w:rsidRPr="00F6344F" w:rsidRDefault="00ED24C5" w:rsidP="00BD083A">
            <w:pPr>
              <w:pStyle w:val="Kopfzeile"/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5597" w:type="dxa"/>
            <w:vAlign w:val="center"/>
          </w:tcPr>
          <w:p w14:paraId="1EE40005" w14:textId="77777777" w:rsidR="00ED24C5" w:rsidRPr="00F6344F" w:rsidRDefault="00ED24C5" w:rsidP="00BD083A">
            <w:pPr>
              <w:rPr>
                <w:sz w:val="22"/>
                <w:szCs w:val="22"/>
                <w:lang w:val="it-IT"/>
              </w:rPr>
            </w:pPr>
          </w:p>
        </w:tc>
      </w:tr>
    </w:tbl>
    <w:p w14:paraId="7B76AC87" w14:textId="77777777" w:rsidR="00490728" w:rsidRPr="00F6344F" w:rsidRDefault="00490728" w:rsidP="00A746DC">
      <w:pPr>
        <w:rPr>
          <w:sz w:val="22"/>
          <w:szCs w:val="22"/>
        </w:rPr>
      </w:pPr>
    </w:p>
    <w:sectPr w:rsidR="00490728" w:rsidRPr="00F6344F" w:rsidSect="00490728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B1BD6" w14:textId="77777777" w:rsidR="00E27AEE" w:rsidRDefault="00E27AEE" w:rsidP="00CB4322">
      <w:r>
        <w:separator/>
      </w:r>
    </w:p>
  </w:endnote>
  <w:endnote w:type="continuationSeparator" w:id="0">
    <w:p w14:paraId="74459677" w14:textId="77777777" w:rsidR="00E27AEE" w:rsidRDefault="00E27AEE" w:rsidP="00CB4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E063D" w14:textId="77777777" w:rsidR="00CB4322" w:rsidRPr="00951F6D" w:rsidRDefault="00BA7906" w:rsidP="00951F6D">
    <w:pPr>
      <w:pStyle w:val="Fuzeile"/>
      <w:jc w:val="right"/>
      <w:rPr>
        <w:sz w:val="22"/>
        <w:szCs w:val="22"/>
      </w:rPr>
    </w:pPr>
    <w:r w:rsidRPr="00951F6D">
      <w:rPr>
        <w:sz w:val="22"/>
        <w:szCs w:val="22"/>
      </w:rPr>
      <w:fldChar w:fldCharType="begin"/>
    </w:r>
    <w:r w:rsidR="00951F6D" w:rsidRPr="00951F6D">
      <w:rPr>
        <w:sz w:val="22"/>
        <w:szCs w:val="22"/>
      </w:rPr>
      <w:instrText xml:space="preserve"> PAGE   \* MERGEFORMAT </w:instrText>
    </w:r>
    <w:r w:rsidRPr="00951F6D">
      <w:rPr>
        <w:sz w:val="22"/>
        <w:szCs w:val="22"/>
      </w:rPr>
      <w:fldChar w:fldCharType="separate"/>
    </w:r>
    <w:r w:rsidR="00EE546D">
      <w:rPr>
        <w:noProof/>
        <w:sz w:val="22"/>
        <w:szCs w:val="22"/>
      </w:rPr>
      <w:t>2</w:t>
    </w:r>
    <w:r w:rsidRPr="00951F6D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94B75" w14:textId="77777777" w:rsidR="00E27AEE" w:rsidRDefault="00E27AEE" w:rsidP="00CB4322">
      <w:r>
        <w:separator/>
      </w:r>
    </w:p>
  </w:footnote>
  <w:footnote w:type="continuationSeparator" w:id="0">
    <w:p w14:paraId="34AE82C8" w14:textId="77777777" w:rsidR="00E27AEE" w:rsidRDefault="00E27AEE" w:rsidP="00CB4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AD707" w14:textId="66C26CCE" w:rsidR="00C57541" w:rsidRDefault="00551816" w:rsidP="00C57541">
    <w:pPr>
      <w:pStyle w:val="Kopfzeile"/>
      <w:tabs>
        <w:tab w:val="clear" w:pos="9072"/>
        <w:tab w:val="right" w:pos="9180"/>
      </w:tabs>
      <w:ind w:left="-142" w:right="-181"/>
    </w:pPr>
    <w:r>
      <w:rPr>
        <w:noProof/>
        <w:lang w:eastAsia="de-CH"/>
      </w:rPr>
      <w:drawing>
        <wp:anchor distT="0" distB="0" distL="114300" distR="114300" simplePos="0" relativeHeight="251657728" behindDoc="1" locked="0" layoutInCell="1" allowOverlap="1" wp14:anchorId="05A71306" wp14:editId="75918500">
          <wp:simplePos x="0" y="0"/>
          <wp:positionH relativeFrom="column">
            <wp:posOffset>8106410</wp:posOffset>
          </wp:positionH>
          <wp:positionV relativeFrom="paragraph">
            <wp:posOffset>-78740</wp:posOffset>
          </wp:positionV>
          <wp:extent cx="1302385" cy="241300"/>
          <wp:effectExtent l="19050" t="0" r="0" b="0"/>
          <wp:wrapNone/>
          <wp:docPr id="1" name="Bild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24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8DF">
      <w:t>Führungswerkzeuge</w:t>
    </w:r>
  </w:p>
  <w:p w14:paraId="5F17DF83" w14:textId="77777777" w:rsidR="00CB4322" w:rsidRDefault="00BC1474" w:rsidP="00D34B49">
    <w:pPr>
      <w:pStyle w:val="Kopfzeile"/>
      <w:tabs>
        <w:tab w:val="clear" w:pos="9072"/>
        <w:tab w:val="right" w:pos="9498"/>
      </w:tabs>
      <w:ind w:left="-142" w:right="-426"/>
    </w:pPr>
    <w:r>
      <w:t>___</w:t>
    </w:r>
    <w:r w:rsidR="00CB4322">
      <w:t>__________________________________________________________________________________</w:t>
    </w:r>
    <w:r w:rsidR="00D34B49">
      <w:t>__</w:t>
    </w:r>
    <w:r w:rsidR="00490728">
      <w:t>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03EB"/>
    <w:multiLevelType w:val="hybridMultilevel"/>
    <w:tmpl w:val="ADBED702"/>
    <w:lvl w:ilvl="0" w:tplc="165297A2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1" w15:restartNumberingAfterBreak="0">
    <w:nsid w:val="01F824FA"/>
    <w:multiLevelType w:val="multilevel"/>
    <w:tmpl w:val="35A458A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" w15:restartNumberingAfterBreak="0">
    <w:nsid w:val="04881442"/>
    <w:multiLevelType w:val="hybridMultilevel"/>
    <w:tmpl w:val="D890B3D8"/>
    <w:lvl w:ilvl="0" w:tplc="056ED036">
      <w:start w:val="1"/>
      <w:numFmt w:val="lowerLetter"/>
      <w:pStyle w:val="Bemerkungen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3" w15:restartNumberingAfterBreak="0">
    <w:nsid w:val="0C460651"/>
    <w:multiLevelType w:val="hybridMultilevel"/>
    <w:tmpl w:val="A6E04A86"/>
    <w:lvl w:ilvl="0" w:tplc="44864F68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4" w15:restartNumberingAfterBreak="0">
    <w:nsid w:val="0C997686"/>
    <w:multiLevelType w:val="hybridMultilevel"/>
    <w:tmpl w:val="EC7CF720"/>
    <w:lvl w:ilvl="0" w:tplc="17403E94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127EB"/>
    <w:multiLevelType w:val="hybridMultilevel"/>
    <w:tmpl w:val="715E9DF4"/>
    <w:lvl w:ilvl="0" w:tplc="20E44990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6" w15:restartNumberingAfterBreak="0">
    <w:nsid w:val="1679612D"/>
    <w:multiLevelType w:val="hybridMultilevel"/>
    <w:tmpl w:val="049EA10C"/>
    <w:lvl w:ilvl="0" w:tplc="A25C53E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45" w:hanging="360"/>
      </w:pPr>
    </w:lvl>
    <w:lvl w:ilvl="2" w:tplc="0807001B" w:tentative="1">
      <w:start w:val="1"/>
      <w:numFmt w:val="lowerRoman"/>
      <w:lvlText w:val="%3."/>
      <w:lvlJc w:val="right"/>
      <w:pPr>
        <w:ind w:left="1865" w:hanging="180"/>
      </w:pPr>
    </w:lvl>
    <w:lvl w:ilvl="3" w:tplc="0807000F" w:tentative="1">
      <w:start w:val="1"/>
      <w:numFmt w:val="decimal"/>
      <w:lvlText w:val="%4."/>
      <w:lvlJc w:val="left"/>
      <w:pPr>
        <w:ind w:left="2585" w:hanging="360"/>
      </w:pPr>
    </w:lvl>
    <w:lvl w:ilvl="4" w:tplc="08070019" w:tentative="1">
      <w:start w:val="1"/>
      <w:numFmt w:val="lowerLetter"/>
      <w:lvlText w:val="%5."/>
      <w:lvlJc w:val="left"/>
      <w:pPr>
        <w:ind w:left="3305" w:hanging="360"/>
      </w:pPr>
    </w:lvl>
    <w:lvl w:ilvl="5" w:tplc="0807001B" w:tentative="1">
      <w:start w:val="1"/>
      <w:numFmt w:val="lowerRoman"/>
      <w:lvlText w:val="%6."/>
      <w:lvlJc w:val="right"/>
      <w:pPr>
        <w:ind w:left="4025" w:hanging="180"/>
      </w:pPr>
    </w:lvl>
    <w:lvl w:ilvl="6" w:tplc="0807000F" w:tentative="1">
      <w:start w:val="1"/>
      <w:numFmt w:val="decimal"/>
      <w:lvlText w:val="%7."/>
      <w:lvlJc w:val="left"/>
      <w:pPr>
        <w:ind w:left="4745" w:hanging="360"/>
      </w:pPr>
    </w:lvl>
    <w:lvl w:ilvl="7" w:tplc="08070019" w:tentative="1">
      <w:start w:val="1"/>
      <w:numFmt w:val="lowerLetter"/>
      <w:lvlText w:val="%8."/>
      <w:lvlJc w:val="left"/>
      <w:pPr>
        <w:ind w:left="5465" w:hanging="360"/>
      </w:pPr>
    </w:lvl>
    <w:lvl w:ilvl="8" w:tplc="0807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7" w15:restartNumberingAfterBreak="0">
    <w:nsid w:val="16E91499"/>
    <w:multiLevelType w:val="hybridMultilevel"/>
    <w:tmpl w:val="E5B63EA4"/>
    <w:lvl w:ilvl="0" w:tplc="575E355E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8" w15:restartNumberingAfterBreak="0">
    <w:nsid w:val="1A376CA1"/>
    <w:multiLevelType w:val="hybridMultilevel"/>
    <w:tmpl w:val="00B2F6A6"/>
    <w:lvl w:ilvl="0" w:tplc="D864F038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867CB"/>
    <w:multiLevelType w:val="hybridMultilevel"/>
    <w:tmpl w:val="6DAE342E"/>
    <w:lvl w:ilvl="0" w:tplc="A25C53E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45" w:hanging="360"/>
      </w:pPr>
    </w:lvl>
    <w:lvl w:ilvl="2" w:tplc="0807001B" w:tentative="1">
      <w:start w:val="1"/>
      <w:numFmt w:val="lowerRoman"/>
      <w:lvlText w:val="%3."/>
      <w:lvlJc w:val="right"/>
      <w:pPr>
        <w:ind w:left="1865" w:hanging="180"/>
      </w:pPr>
    </w:lvl>
    <w:lvl w:ilvl="3" w:tplc="0807000F" w:tentative="1">
      <w:start w:val="1"/>
      <w:numFmt w:val="decimal"/>
      <w:lvlText w:val="%4."/>
      <w:lvlJc w:val="left"/>
      <w:pPr>
        <w:ind w:left="2585" w:hanging="360"/>
      </w:pPr>
    </w:lvl>
    <w:lvl w:ilvl="4" w:tplc="08070019" w:tentative="1">
      <w:start w:val="1"/>
      <w:numFmt w:val="lowerLetter"/>
      <w:lvlText w:val="%5."/>
      <w:lvlJc w:val="left"/>
      <w:pPr>
        <w:ind w:left="3305" w:hanging="360"/>
      </w:pPr>
    </w:lvl>
    <w:lvl w:ilvl="5" w:tplc="0807001B" w:tentative="1">
      <w:start w:val="1"/>
      <w:numFmt w:val="lowerRoman"/>
      <w:lvlText w:val="%6."/>
      <w:lvlJc w:val="right"/>
      <w:pPr>
        <w:ind w:left="4025" w:hanging="180"/>
      </w:pPr>
    </w:lvl>
    <w:lvl w:ilvl="6" w:tplc="0807000F" w:tentative="1">
      <w:start w:val="1"/>
      <w:numFmt w:val="decimal"/>
      <w:lvlText w:val="%7."/>
      <w:lvlJc w:val="left"/>
      <w:pPr>
        <w:ind w:left="4745" w:hanging="360"/>
      </w:pPr>
    </w:lvl>
    <w:lvl w:ilvl="7" w:tplc="08070019" w:tentative="1">
      <w:start w:val="1"/>
      <w:numFmt w:val="lowerLetter"/>
      <w:lvlText w:val="%8."/>
      <w:lvlJc w:val="left"/>
      <w:pPr>
        <w:ind w:left="5465" w:hanging="360"/>
      </w:pPr>
    </w:lvl>
    <w:lvl w:ilvl="8" w:tplc="0807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0" w15:restartNumberingAfterBreak="0">
    <w:nsid w:val="1DBD1E29"/>
    <w:multiLevelType w:val="hybridMultilevel"/>
    <w:tmpl w:val="4AE0DADE"/>
    <w:lvl w:ilvl="0" w:tplc="DD245DBC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11" w15:restartNumberingAfterBreak="0">
    <w:nsid w:val="1EAC716B"/>
    <w:multiLevelType w:val="hybridMultilevel"/>
    <w:tmpl w:val="6C22E2A6"/>
    <w:lvl w:ilvl="0" w:tplc="CEAE85C6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12" w15:restartNumberingAfterBreak="0">
    <w:nsid w:val="1F635707"/>
    <w:multiLevelType w:val="hybridMultilevel"/>
    <w:tmpl w:val="970AD270"/>
    <w:lvl w:ilvl="0" w:tplc="77B0040C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13" w15:restartNumberingAfterBreak="0">
    <w:nsid w:val="20F05260"/>
    <w:multiLevelType w:val="hybridMultilevel"/>
    <w:tmpl w:val="1DA6C662"/>
    <w:lvl w:ilvl="0" w:tplc="89D67E78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14" w15:restartNumberingAfterBreak="0">
    <w:nsid w:val="226D6F22"/>
    <w:multiLevelType w:val="hybridMultilevel"/>
    <w:tmpl w:val="5B4CD2F6"/>
    <w:lvl w:ilvl="0" w:tplc="E7A2E97E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83F62"/>
    <w:multiLevelType w:val="hybridMultilevel"/>
    <w:tmpl w:val="8C12059C"/>
    <w:lvl w:ilvl="0" w:tplc="A02415A2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E210FC"/>
    <w:multiLevelType w:val="singleLevel"/>
    <w:tmpl w:val="D660C268"/>
    <w:lvl w:ilvl="0">
      <w:start w:val="1"/>
      <w:numFmt w:val="decimal"/>
      <w:pStyle w:val="Traktanden"/>
      <w:lvlText w:val="%1. "/>
      <w:lvlJc w:val="left"/>
      <w:pPr>
        <w:tabs>
          <w:tab w:val="num" w:pos="360"/>
        </w:tabs>
        <w:ind w:left="283" w:hanging="283"/>
      </w:pPr>
      <w:rPr>
        <w:rFonts w:ascii="Arial Narrow" w:hAnsi="Arial Narrow" w:hint="default"/>
        <w:b w:val="0"/>
        <w:i w:val="0"/>
        <w:sz w:val="24"/>
      </w:rPr>
    </w:lvl>
  </w:abstractNum>
  <w:abstractNum w:abstractNumId="17" w15:restartNumberingAfterBreak="0">
    <w:nsid w:val="2BE53BC1"/>
    <w:multiLevelType w:val="hybridMultilevel"/>
    <w:tmpl w:val="1DDC02CC"/>
    <w:lvl w:ilvl="0" w:tplc="381AC2C4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972E7"/>
    <w:multiLevelType w:val="hybridMultilevel"/>
    <w:tmpl w:val="38EE82F2"/>
    <w:lvl w:ilvl="0" w:tplc="BDC27692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19" w15:restartNumberingAfterBreak="0">
    <w:nsid w:val="30457510"/>
    <w:multiLevelType w:val="hybridMultilevel"/>
    <w:tmpl w:val="792E7492"/>
    <w:lvl w:ilvl="0" w:tplc="A48C1A1C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C271E"/>
    <w:multiLevelType w:val="hybridMultilevel"/>
    <w:tmpl w:val="EB082074"/>
    <w:lvl w:ilvl="0" w:tplc="B84CD164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3804"/>
    <w:multiLevelType w:val="hybridMultilevel"/>
    <w:tmpl w:val="8BD4EC70"/>
    <w:lvl w:ilvl="0" w:tplc="A8B6BFD2">
      <w:start w:val="1"/>
      <w:numFmt w:val="lowerLetter"/>
      <w:lvlText w:val="%1)"/>
      <w:lvlJc w:val="left"/>
      <w:pPr>
        <w:ind w:left="425" w:hanging="360"/>
      </w:pPr>
      <w:rPr>
        <w:rFonts w:hint="default"/>
        <w:i/>
      </w:rPr>
    </w:lvl>
    <w:lvl w:ilvl="1" w:tplc="08070019" w:tentative="1">
      <w:start w:val="1"/>
      <w:numFmt w:val="lowerLetter"/>
      <w:lvlText w:val="%2."/>
      <w:lvlJc w:val="left"/>
      <w:pPr>
        <w:ind w:left="1145" w:hanging="360"/>
      </w:pPr>
    </w:lvl>
    <w:lvl w:ilvl="2" w:tplc="0807001B" w:tentative="1">
      <w:start w:val="1"/>
      <w:numFmt w:val="lowerRoman"/>
      <w:lvlText w:val="%3."/>
      <w:lvlJc w:val="right"/>
      <w:pPr>
        <w:ind w:left="1865" w:hanging="180"/>
      </w:pPr>
    </w:lvl>
    <w:lvl w:ilvl="3" w:tplc="0807000F" w:tentative="1">
      <w:start w:val="1"/>
      <w:numFmt w:val="decimal"/>
      <w:lvlText w:val="%4."/>
      <w:lvlJc w:val="left"/>
      <w:pPr>
        <w:ind w:left="2585" w:hanging="360"/>
      </w:pPr>
    </w:lvl>
    <w:lvl w:ilvl="4" w:tplc="08070019" w:tentative="1">
      <w:start w:val="1"/>
      <w:numFmt w:val="lowerLetter"/>
      <w:lvlText w:val="%5."/>
      <w:lvlJc w:val="left"/>
      <w:pPr>
        <w:ind w:left="3305" w:hanging="360"/>
      </w:pPr>
    </w:lvl>
    <w:lvl w:ilvl="5" w:tplc="0807001B" w:tentative="1">
      <w:start w:val="1"/>
      <w:numFmt w:val="lowerRoman"/>
      <w:lvlText w:val="%6."/>
      <w:lvlJc w:val="right"/>
      <w:pPr>
        <w:ind w:left="4025" w:hanging="180"/>
      </w:pPr>
    </w:lvl>
    <w:lvl w:ilvl="6" w:tplc="0807000F" w:tentative="1">
      <w:start w:val="1"/>
      <w:numFmt w:val="decimal"/>
      <w:lvlText w:val="%7."/>
      <w:lvlJc w:val="left"/>
      <w:pPr>
        <w:ind w:left="4745" w:hanging="360"/>
      </w:pPr>
    </w:lvl>
    <w:lvl w:ilvl="7" w:tplc="08070019" w:tentative="1">
      <w:start w:val="1"/>
      <w:numFmt w:val="lowerLetter"/>
      <w:lvlText w:val="%8."/>
      <w:lvlJc w:val="left"/>
      <w:pPr>
        <w:ind w:left="5465" w:hanging="360"/>
      </w:pPr>
    </w:lvl>
    <w:lvl w:ilvl="8" w:tplc="0807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2" w15:restartNumberingAfterBreak="0">
    <w:nsid w:val="3F75336F"/>
    <w:multiLevelType w:val="hybridMultilevel"/>
    <w:tmpl w:val="F40CFBE8"/>
    <w:lvl w:ilvl="0" w:tplc="43AEC344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050C8C"/>
    <w:multiLevelType w:val="hybridMultilevel"/>
    <w:tmpl w:val="DB3419A6"/>
    <w:lvl w:ilvl="0" w:tplc="5FDE596C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24" w15:restartNumberingAfterBreak="0">
    <w:nsid w:val="501F0A65"/>
    <w:multiLevelType w:val="hybridMultilevel"/>
    <w:tmpl w:val="C91CDC44"/>
    <w:lvl w:ilvl="0" w:tplc="9884652C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17271"/>
    <w:multiLevelType w:val="hybridMultilevel"/>
    <w:tmpl w:val="714ABC38"/>
    <w:lvl w:ilvl="0" w:tplc="87D697FE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26" w15:restartNumberingAfterBreak="0">
    <w:nsid w:val="52832207"/>
    <w:multiLevelType w:val="hybridMultilevel"/>
    <w:tmpl w:val="66880C9E"/>
    <w:lvl w:ilvl="0" w:tplc="E764756E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27" w15:restartNumberingAfterBreak="0">
    <w:nsid w:val="54B85EBC"/>
    <w:multiLevelType w:val="hybridMultilevel"/>
    <w:tmpl w:val="30B4D042"/>
    <w:lvl w:ilvl="0" w:tplc="77CC5DBA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28" w15:restartNumberingAfterBreak="0">
    <w:nsid w:val="582A160D"/>
    <w:multiLevelType w:val="hybridMultilevel"/>
    <w:tmpl w:val="6A28D756"/>
    <w:lvl w:ilvl="0" w:tplc="D75447E0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54B11"/>
    <w:multiLevelType w:val="hybridMultilevel"/>
    <w:tmpl w:val="25C8E4FE"/>
    <w:lvl w:ilvl="0" w:tplc="C08C50A8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A470D"/>
    <w:multiLevelType w:val="hybridMultilevel"/>
    <w:tmpl w:val="07B88ADC"/>
    <w:lvl w:ilvl="0" w:tplc="9B8CB15C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D5BD0"/>
    <w:multiLevelType w:val="hybridMultilevel"/>
    <w:tmpl w:val="29620CAE"/>
    <w:lvl w:ilvl="0" w:tplc="58088E0A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9519C"/>
    <w:multiLevelType w:val="hybridMultilevel"/>
    <w:tmpl w:val="0926769C"/>
    <w:lvl w:ilvl="0" w:tplc="4F7CBC7E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66576"/>
    <w:multiLevelType w:val="hybridMultilevel"/>
    <w:tmpl w:val="5512EECE"/>
    <w:lvl w:ilvl="0" w:tplc="7278CAAC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E489F"/>
    <w:multiLevelType w:val="hybridMultilevel"/>
    <w:tmpl w:val="8F8E9F38"/>
    <w:lvl w:ilvl="0" w:tplc="D056FC10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2755BA"/>
    <w:multiLevelType w:val="hybridMultilevel"/>
    <w:tmpl w:val="0C88283A"/>
    <w:lvl w:ilvl="0" w:tplc="9ACAAC4E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E3B9C"/>
    <w:multiLevelType w:val="hybridMultilevel"/>
    <w:tmpl w:val="434064FE"/>
    <w:lvl w:ilvl="0" w:tplc="B6487ED2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5C4318"/>
    <w:multiLevelType w:val="singleLevel"/>
    <w:tmpl w:val="1092FBD6"/>
    <w:lvl w:ilvl="0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sz w:val="16"/>
      </w:rPr>
    </w:lvl>
  </w:abstractNum>
  <w:abstractNum w:abstractNumId="38" w15:restartNumberingAfterBreak="0">
    <w:nsid w:val="65901D68"/>
    <w:multiLevelType w:val="hybridMultilevel"/>
    <w:tmpl w:val="52666254"/>
    <w:lvl w:ilvl="0" w:tplc="977013BC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39" w15:restartNumberingAfterBreak="0">
    <w:nsid w:val="66924C67"/>
    <w:multiLevelType w:val="hybridMultilevel"/>
    <w:tmpl w:val="74D21B64"/>
    <w:lvl w:ilvl="0" w:tplc="BFFCC740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40" w15:restartNumberingAfterBreak="0">
    <w:nsid w:val="67EE689A"/>
    <w:multiLevelType w:val="hybridMultilevel"/>
    <w:tmpl w:val="A64E99E2"/>
    <w:lvl w:ilvl="0" w:tplc="FE022332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41" w15:restartNumberingAfterBreak="0">
    <w:nsid w:val="683A3714"/>
    <w:multiLevelType w:val="hybridMultilevel"/>
    <w:tmpl w:val="8048BA1A"/>
    <w:lvl w:ilvl="0" w:tplc="3DA2CFBA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0B42E2"/>
    <w:multiLevelType w:val="hybridMultilevel"/>
    <w:tmpl w:val="16CAAD72"/>
    <w:lvl w:ilvl="0" w:tplc="AF748D7A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43" w15:restartNumberingAfterBreak="0">
    <w:nsid w:val="731C5172"/>
    <w:multiLevelType w:val="hybridMultilevel"/>
    <w:tmpl w:val="792E7492"/>
    <w:lvl w:ilvl="0" w:tplc="A48C1A1C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8208B2"/>
    <w:multiLevelType w:val="hybridMultilevel"/>
    <w:tmpl w:val="571C4A92"/>
    <w:lvl w:ilvl="0" w:tplc="DBC47FCC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45" w15:restartNumberingAfterBreak="0">
    <w:nsid w:val="792002E6"/>
    <w:multiLevelType w:val="hybridMultilevel"/>
    <w:tmpl w:val="17F69B9C"/>
    <w:lvl w:ilvl="0" w:tplc="D4CC575E">
      <w:start w:val="1"/>
      <w:numFmt w:val="lowerLetter"/>
      <w:lvlText w:val="%1)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num w:numId="1" w16cid:durableId="1567715170">
    <w:abstractNumId w:val="2"/>
  </w:num>
  <w:num w:numId="2" w16cid:durableId="976184784">
    <w:abstractNumId w:val="16"/>
  </w:num>
  <w:num w:numId="3" w16cid:durableId="858130319">
    <w:abstractNumId w:val="5"/>
  </w:num>
  <w:num w:numId="4" w16cid:durableId="1329560413">
    <w:abstractNumId w:val="12"/>
  </w:num>
  <w:num w:numId="5" w16cid:durableId="2029866324">
    <w:abstractNumId w:val="0"/>
  </w:num>
  <w:num w:numId="6" w16cid:durableId="472254506">
    <w:abstractNumId w:val="40"/>
  </w:num>
  <w:num w:numId="7" w16cid:durableId="1095396327">
    <w:abstractNumId w:val="25"/>
  </w:num>
  <w:num w:numId="8" w16cid:durableId="591159784">
    <w:abstractNumId w:val="7"/>
  </w:num>
  <w:num w:numId="9" w16cid:durableId="14885900">
    <w:abstractNumId w:val="18"/>
  </w:num>
  <w:num w:numId="10" w16cid:durableId="1010067357">
    <w:abstractNumId w:val="39"/>
  </w:num>
  <w:num w:numId="11" w16cid:durableId="1809321290">
    <w:abstractNumId w:val="13"/>
  </w:num>
  <w:num w:numId="12" w16cid:durableId="1597246416">
    <w:abstractNumId w:val="26"/>
  </w:num>
  <w:num w:numId="13" w16cid:durableId="1666981073">
    <w:abstractNumId w:val="44"/>
  </w:num>
  <w:num w:numId="14" w16cid:durableId="543979080">
    <w:abstractNumId w:val="42"/>
  </w:num>
  <w:num w:numId="15" w16cid:durableId="1969509834">
    <w:abstractNumId w:val="23"/>
  </w:num>
  <w:num w:numId="16" w16cid:durableId="193545974">
    <w:abstractNumId w:val="45"/>
  </w:num>
  <w:num w:numId="17" w16cid:durableId="832649269">
    <w:abstractNumId w:val="11"/>
  </w:num>
  <w:num w:numId="18" w16cid:durableId="404649343">
    <w:abstractNumId w:val="38"/>
  </w:num>
  <w:num w:numId="19" w16cid:durableId="1082949303">
    <w:abstractNumId w:val="27"/>
  </w:num>
  <w:num w:numId="20" w16cid:durableId="809977461">
    <w:abstractNumId w:val="3"/>
  </w:num>
  <w:num w:numId="21" w16cid:durableId="90593345">
    <w:abstractNumId w:val="10"/>
  </w:num>
  <w:num w:numId="22" w16cid:durableId="1925991015">
    <w:abstractNumId w:val="21"/>
  </w:num>
  <w:num w:numId="23" w16cid:durableId="1339040134">
    <w:abstractNumId w:val="22"/>
  </w:num>
  <w:num w:numId="24" w16cid:durableId="623775319">
    <w:abstractNumId w:val="36"/>
  </w:num>
  <w:num w:numId="25" w16cid:durableId="160657752">
    <w:abstractNumId w:val="2"/>
  </w:num>
  <w:num w:numId="26" w16cid:durableId="930310685">
    <w:abstractNumId w:val="17"/>
  </w:num>
  <w:num w:numId="27" w16cid:durableId="1396735757">
    <w:abstractNumId w:val="33"/>
  </w:num>
  <w:num w:numId="28" w16cid:durableId="119344422">
    <w:abstractNumId w:val="24"/>
  </w:num>
  <w:num w:numId="29" w16cid:durableId="1006328811">
    <w:abstractNumId w:val="4"/>
  </w:num>
  <w:num w:numId="30" w16cid:durableId="1744571600">
    <w:abstractNumId w:val="15"/>
  </w:num>
  <w:num w:numId="31" w16cid:durableId="1381635521">
    <w:abstractNumId w:val="9"/>
  </w:num>
  <w:num w:numId="32" w16cid:durableId="2014185098">
    <w:abstractNumId w:val="6"/>
  </w:num>
  <w:num w:numId="33" w16cid:durableId="1685356343">
    <w:abstractNumId w:val="31"/>
  </w:num>
  <w:num w:numId="34" w16cid:durableId="1493182035">
    <w:abstractNumId w:val="20"/>
  </w:num>
  <w:num w:numId="35" w16cid:durableId="383218215">
    <w:abstractNumId w:val="30"/>
  </w:num>
  <w:num w:numId="36" w16cid:durableId="1191532443">
    <w:abstractNumId w:val="2"/>
  </w:num>
  <w:num w:numId="37" w16cid:durableId="21174414">
    <w:abstractNumId w:val="43"/>
  </w:num>
  <w:num w:numId="38" w16cid:durableId="2015449871">
    <w:abstractNumId w:val="35"/>
  </w:num>
  <w:num w:numId="39" w16cid:durableId="970088633">
    <w:abstractNumId w:val="41"/>
  </w:num>
  <w:num w:numId="40" w16cid:durableId="961691605">
    <w:abstractNumId w:val="29"/>
  </w:num>
  <w:num w:numId="41" w16cid:durableId="1455444096">
    <w:abstractNumId w:val="14"/>
  </w:num>
  <w:num w:numId="42" w16cid:durableId="848258453">
    <w:abstractNumId w:val="19"/>
  </w:num>
  <w:num w:numId="43" w16cid:durableId="507865502">
    <w:abstractNumId w:val="34"/>
  </w:num>
  <w:num w:numId="44" w16cid:durableId="1702592015">
    <w:abstractNumId w:val="28"/>
  </w:num>
  <w:num w:numId="45" w16cid:durableId="1124499097">
    <w:abstractNumId w:val="2"/>
  </w:num>
  <w:num w:numId="46" w16cid:durableId="74597490">
    <w:abstractNumId w:val="32"/>
  </w:num>
  <w:num w:numId="47" w16cid:durableId="1771730288">
    <w:abstractNumId w:val="37"/>
  </w:num>
  <w:num w:numId="48" w16cid:durableId="1607541576">
    <w:abstractNumId w:val="1"/>
  </w:num>
  <w:num w:numId="49" w16cid:durableId="2056730638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9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882"/>
    <w:rsid w:val="00001F2A"/>
    <w:rsid w:val="0000322A"/>
    <w:rsid w:val="00031077"/>
    <w:rsid w:val="00031172"/>
    <w:rsid w:val="000379F6"/>
    <w:rsid w:val="000421A1"/>
    <w:rsid w:val="00047D58"/>
    <w:rsid w:val="00051701"/>
    <w:rsid w:val="000664BD"/>
    <w:rsid w:val="00073AAA"/>
    <w:rsid w:val="0008132C"/>
    <w:rsid w:val="00087765"/>
    <w:rsid w:val="00087AB7"/>
    <w:rsid w:val="00096FEE"/>
    <w:rsid w:val="000C49D5"/>
    <w:rsid w:val="000D0E66"/>
    <w:rsid w:val="000F3BF6"/>
    <w:rsid w:val="000F6F9F"/>
    <w:rsid w:val="001033E4"/>
    <w:rsid w:val="00104B41"/>
    <w:rsid w:val="00121FB1"/>
    <w:rsid w:val="001339DC"/>
    <w:rsid w:val="00134802"/>
    <w:rsid w:val="00146882"/>
    <w:rsid w:val="00161765"/>
    <w:rsid w:val="0016210F"/>
    <w:rsid w:val="001A5561"/>
    <w:rsid w:val="001B2CA4"/>
    <w:rsid w:val="001B3CFE"/>
    <w:rsid w:val="001B55CB"/>
    <w:rsid w:val="001B5A3A"/>
    <w:rsid w:val="001C4FF9"/>
    <w:rsid w:val="001C76CE"/>
    <w:rsid w:val="001E0D59"/>
    <w:rsid w:val="001E179D"/>
    <w:rsid w:val="001F6DA5"/>
    <w:rsid w:val="00205D1A"/>
    <w:rsid w:val="0020624F"/>
    <w:rsid w:val="00227233"/>
    <w:rsid w:val="002361DA"/>
    <w:rsid w:val="0024440C"/>
    <w:rsid w:val="00252F4D"/>
    <w:rsid w:val="002548BB"/>
    <w:rsid w:val="00255CDD"/>
    <w:rsid w:val="00270144"/>
    <w:rsid w:val="002803E1"/>
    <w:rsid w:val="0028602E"/>
    <w:rsid w:val="00287714"/>
    <w:rsid w:val="002913FB"/>
    <w:rsid w:val="0029146F"/>
    <w:rsid w:val="002A32F7"/>
    <w:rsid w:val="002C3AC4"/>
    <w:rsid w:val="002D21B1"/>
    <w:rsid w:val="002D6C34"/>
    <w:rsid w:val="002F1C82"/>
    <w:rsid w:val="002F723A"/>
    <w:rsid w:val="002F7B63"/>
    <w:rsid w:val="003021E6"/>
    <w:rsid w:val="003025AC"/>
    <w:rsid w:val="00305C48"/>
    <w:rsid w:val="0037091C"/>
    <w:rsid w:val="0037260A"/>
    <w:rsid w:val="00383184"/>
    <w:rsid w:val="003A1BE9"/>
    <w:rsid w:val="003A2431"/>
    <w:rsid w:val="003A585D"/>
    <w:rsid w:val="003B1283"/>
    <w:rsid w:val="003B4A9E"/>
    <w:rsid w:val="003B5138"/>
    <w:rsid w:val="003C60BA"/>
    <w:rsid w:val="003D010B"/>
    <w:rsid w:val="003D38EE"/>
    <w:rsid w:val="003D551B"/>
    <w:rsid w:val="003D69A2"/>
    <w:rsid w:val="003E27B9"/>
    <w:rsid w:val="003E7EBA"/>
    <w:rsid w:val="003F5C55"/>
    <w:rsid w:val="00400D8A"/>
    <w:rsid w:val="0040308A"/>
    <w:rsid w:val="00423582"/>
    <w:rsid w:val="00431B24"/>
    <w:rsid w:val="004401DF"/>
    <w:rsid w:val="004459AA"/>
    <w:rsid w:val="00446100"/>
    <w:rsid w:val="0045196F"/>
    <w:rsid w:val="00457BE4"/>
    <w:rsid w:val="00481EAF"/>
    <w:rsid w:val="00487736"/>
    <w:rsid w:val="00490728"/>
    <w:rsid w:val="004B7287"/>
    <w:rsid w:val="004C5D17"/>
    <w:rsid w:val="004D16D4"/>
    <w:rsid w:val="004D618A"/>
    <w:rsid w:val="004F1E58"/>
    <w:rsid w:val="004F742E"/>
    <w:rsid w:val="0050297E"/>
    <w:rsid w:val="00504EE4"/>
    <w:rsid w:val="00545F6E"/>
    <w:rsid w:val="00551816"/>
    <w:rsid w:val="005653C2"/>
    <w:rsid w:val="005825C5"/>
    <w:rsid w:val="005828DA"/>
    <w:rsid w:val="00593C1A"/>
    <w:rsid w:val="00594ED0"/>
    <w:rsid w:val="005B5CF5"/>
    <w:rsid w:val="005C0236"/>
    <w:rsid w:val="005C1B9F"/>
    <w:rsid w:val="005E0C28"/>
    <w:rsid w:val="005E2BB0"/>
    <w:rsid w:val="005E730A"/>
    <w:rsid w:val="00600CA4"/>
    <w:rsid w:val="006152EB"/>
    <w:rsid w:val="00640522"/>
    <w:rsid w:val="00656DF2"/>
    <w:rsid w:val="00662B51"/>
    <w:rsid w:val="006759AB"/>
    <w:rsid w:val="006768D2"/>
    <w:rsid w:val="0068065B"/>
    <w:rsid w:val="00692135"/>
    <w:rsid w:val="006A588F"/>
    <w:rsid w:val="006D2610"/>
    <w:rsid w:val="006D7C1F"/>
    <w:rsid w:val="006F3F7F"/>
    <w:rsid w:val="006F6E87"/>
    <w:rsid w:val="0070590A"/>
    <w:rsid w:val="007175AA"/>
    <w:rsid w:val="00741573"/>
    <w:rsid w:val="0076457A"/>
    <w:rsid w:val="00780920"/>
    <w:rsid w:val="007A52E8"/>
    <w:rsid w:val="007B54E2"/>
    <w:rsid w:val="007C415D"/>
    <w:rsid w:val="007C68E5"/>
    <w:rsid w:val="007E121D"/>
    <w:rsid w:val="007E558C"/>
    <w:rsid w:val="00801A3C"/>
    <w:rsid w:val="00813029"/>
    <w:rsid w:val="0082404B"/>
    <w:rsid w:val="00825AD6"/>
    <w:rsid w:val="008342E1"/>
    <w:rsid w:val="00835A52"/>
    <w:rsid w:val="008400E0"/>
    <w:rsid w:val="00856E48"/>
    <w:rsid w:val="008579D0"/>
    <w:rsid w:val="00857D39"/>
    <w:rsid w:val="00857D5E"/>
    <w:rsid w:val="00886EA6"/>
    <w:rsid w:val="00891000"/>
    <w:rsid w:val="00891DE2"/>
    <w:rsid w:val="008B2958"/>
    <w:rsid w:val="008C195C"/>
    <w:rsid w:val="008D6511"/>
    <w:rsid w:val="008E7E89"/>
    <w:rsid w:val="008F16FD"/>
    <w:rsid w:val="008F32B0"/>
    <w:rsid w:val="00905FE8"/>
    <w:rsid w:val="00913D2F"/>
    <w:rsid w:val="00916F1A"/>
    <w:rsid w:val="00920AA4"/>
    <w:rsid w:val="0093242E"/>
    <w:rsid w:val="00934EAB"/>
    <w:rsid w:val="00940A2D"/>
    <w:rsid w:val="009451BD"/>
    <w:rsid w:val="009512A7"/>
    <w:rsid w:val="00951F6D"/>
    <w:rsid w:val="00960047"/>
    <w:rsid w:val="009618FA"/>
    <w:rsid w:val="00964ED1"/>
    <w:rsid w:val="009708BF"/>
    <w:rsid w:val="00971735"/>
    <w:rsid w:val="0098004C"/>
    <w:rsid w:val="00987177"/>
    <w:rsid w:val="009A3DB8"/>
    <w:rsid w:val="009A5B7F"/>
    <w:rsid w:val="009B1640"/>
    <w:rsid w:val="009B47DE"/>
    <w:rsid w:val="009C33A1"/>
    <w:rsid w:val="009D1493"/>
    <w:rsid w:val="009F04B5"/>
    <w:rsid w:val="009F2E3F"/>
    <w:rsid w:val="009F6CC8"/>
    <w:rsid w:val="009F6D9B"/>
    <w:rsid w:val="00A05E89"/>
    <w:rsid w:val="00A06E75"/>
    <w:rsid w:val="00A3395E"/>
    <w:rsid w:val="00A40570"/>
    <w:rsid w:val="00A512F8"/>
    <w:rsid w:val="00A665CB"/>
    <w:rsid w:val="00A7010F"/>
    <w:rsid w:val="00A73C73"/>
    <w:rsid w:val="00A746DC"/>
    <w:rsid w:val="00A81B95"/>
    <w:rsid w:val="00A850D9"/>
    <w:rsid w:val="00A9048B"/>
    <w:rsid w:val="00A905F9"/>
    <w:rsid w:val="00AA1A7D"/>
    <w:rsid w:val="00AA3DEB"/>
    <w:rsid w:val="00AC0E3D"/>
    <w:rsid w:val="00AD0618"/>
    <w:rsid w:val="00AD26BA"/>
    <w:rsid w:val="00AD4743"/>
    <w:rsid w:val="00AF4FB2"/>
    <w:rsid w:val="00B00375"/>
    <w:rsid w:val="00B1358F"/>
    <w:rsid w:val="00B23CC6"/>
    <w:rsid w:val="00B267D7"/>
    <w:rsid w:val="00B26825"/>
    <w:rsid w:val="00B45574"/>
    <w:rsid w:val="00B61788"/>
    <w:rsid w:val="00B6577A"/>
    <w:rsid w:val="00B6621D"/>
    <w:rsid w:val="00B66D1F"/>
    <w:rsid w:val="00B72095"/>
    <w:rsid w:val="00B805E9"/>
    <w:rsid w:val="00B8347C"/>
    <w:rsid w:val="00B942EB"/>
    <w:rsid w:val="00B95B45"/>
    <w:rsid w:val="00BA01FD"/>
    <w:rsid w:val="00BA66AB"/>
    <w:rsid w:val="00BA7906"/>
    <w:rsid w:val="00BC1474"/>
    <w:rsid w:val="00BD083A"/>
    <w:rsid w:val="00BD3407"/>
    <w:rsid w:val="00BD5FD3"/>
    <w:rsid w:val="00C10563"/>
    <w:rsid w:val="00C20F74"/>
    <w:rsid w:val="00C419AB"/>
    <w:rsid w:val="00C45D9F"/>
    <w:rsid w:val="00C47FF4"/>
    <w:rsid w:val="00C51CB1"/>
    <w:rsid w:val="00C57541"/>
    <w:rsid w:val="00C57B20"/>
    <w:rsid w:val="00C6173A"/>
    <w:rsid w:val="00C61B23"/>
    <w:rsid w:val="00C67EE7"/>
    <w:rsid w:val="00C72C84"/>
    <w:rsid w:val="00C77E20"/>
    <w:rsid w:val="00C90311"/>
    <w:rsid w:val="00CB4322"/>
    <w:rsid w:val="00CC47AF"/>
    <w:rsid w:val="00CD36EA"/>
    <w:rsid w:val="00CD3AEC"/>
    <w:rsid w:val="00CD3EDB"/>
    <w:rsid w:val="00CD7D3C"/>
    <w:rsid w:val="00CE27BA"/>
    <w:rsid w:val="00CE6EDF"/>
    <w:rsid w:val="00CF28DD"/>
    <w:rsid w:val="00D233A4"/>
    <w:rsid w:val="00D343A2"/>
    <w:rsid w:val="00D34B49"/>
    <w:rsid w:val="00D424F5"/>
    <w:rsid w:val="00D44E6C"/>
    <w:rsid w:val="00D45171"/>
    <w:rsid w:val="00D70A86"/>
    <w:rsid w:val="00D76AC1"/>
    <w:rsid w:val="00D833F7"/>
    <w:rsid w:val="00D85CE0"/>
    <w:rsid w:val="00D93422"/>
    <w:rsid w:val="00D93A8E"/>
    <w:rsid w:val="00D94004"/>
    <w:rsid w:val="00DB6A83"/>
    <w:rsid w:val="00DC73E8"/>
    <w:rsid w:val="00DD7404"/>
    <w:rsid w:val="00DE2B8A"/>
    <w:rsid w:val="00DE2DD9"/>
    <w:rsid w:val="00DE6882"/>
    <w:rsid w:val="00DF0E47"/>
    <w:rsid w:val="00E16C3C"/>
    <w:rsid w:val="00E204FD"/>
    <w:rsid w:val="00E23D74"/>
    <w:rsid w:val="00E27245"/>
    <w:rsid w:val="00E27AEE"/>
    <w:rsid w:val="00E66324"/>
    <w:rsid w:val="00E70B73"/>
    <w:rsid w:val="00E73C76"/>
    <w:rsid w:val="00E8250A"/>
    <w:rsid w:val="00EA31C5"/>
    <w:rsid w:val="00EA38FE"/>
    <w:rsid w:val="00EA646A"/>
    <w:rsid w:val="00EA6491"/>
    <w:rsid w:val="00EB1C96"/>
    <w:rsid w:val="00EB7C84"/>
    <w:rsid w:val="00EC2248"/>
    <w:rsid w:val="00EC2842"/>
    <w:rsid w:val="00EC6DC4"/>
    <w:rsid w:val="00ED24C5"/>
    <w:rsid w:val="00ED3C0C"/>
    <w:rsid w:val="00ED442A"/>
    <w:rsid w:val="00EE11BA"/>
    <w:rsid w:val="00EE27FB"/>
    <w:rsid w:val="00EE546D"/>
    <w:rsid w:val="00F030D6"/>
    <w:rsid w:val="00F30F8B"/>
    <w:rsid w:val="00F328DF"/>
    <w:rsid w:val="00F33244"/>
    <w:rsid w:val="00F41421"/>
    <w:rsid w:val="00F4478B"/>
    <w:rsid w:val="00F475BA"/>
    <w:rsid w:val="00F6344F"/>
    <w:rsid w:val="00F70F08"/>
    <w:rsid w:val="00F72683"/>
    <w:rsid w:val="00F76AA4"/>
    <w:rsid w:val="00F80171"/>
    <w:rsid w:val="00F85D72"/>
    <w:rsid w:val="00F904BD"/>
    <w:rsid w:val="00F96B23"/>
    <w:rsid w:val="00FA1410"/>
    <w:rsid w:val="00FB191A"/>
    <w:rsid w:val="00FB1B1B"/>
    <w:rsid w:val="00FB4F87"/>
    <w:rsid w:val="00FD31FF"/>
    <w:rsid w:val="00FD60F7"/>
    <w:rsid w:val="00FE3195"/>
    <w:rsid w:val="00FE45B0"/>
    <w:rsid w:val="00FE5F87"/>
    <w:rsid w:val="00FF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25A9670"/>
  <w15:docId w15:val="{B3871B62-4B35-4C27-A5DC-4C2278D53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70B73"/>
    <w:rPr>
      <w:rFonts w:ascii="Arial Narrow" w:hAnsi="Arial Narrow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E70B73"/>
    <w:pPr>
      <w:keepNext/>
      <w:spacing w:before="240" w:after="60"/>
      <w:outlineLvl w:val="0"/>
    </w:pPr>
    <w:rPr>
      <w:rFonts w:cs="Arial"/>
      <w:b/>
      <w:bCs/>
      <w:kern w:val="32"/>
      <w:sz w:val="36"/>
      <w:szCs w:val="32"/>
    </w:rPr>
  </w:style>
  <w:style w:type="paragraph" w:styleId="berschrift2">
    <w:name w:val="heading 2"/>
    <w:basedOn w:val="Standard"/>
    <w:next w:val="Standard"/>
    <w:qFormat/>
    <w:rsid w:val="00E70B7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E70B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E70B73"/>
    <w:pPr>
      <w:keepNext/>
      <w:outlineLvl w:val="3"/>
    </w:pPr>
    <w:rPr>
      <w:b/>
      <w:bCs/>
      <w:sz w:val="28"/>
      <w:u w:val="single"/>
    </w:rPr>
  </w:style>
  <w:style w:type="paragraph" w:styleId="berschrift5">
    <w:name w:val="heading 5"/>
    <w:basedOn w:val="Standard"/>
    <w:next w:val="Standard"/>
    <w:qFormat/>
    <w:rsid w:val="00E70B73"/>
    <w:pPr>
      <w:keepNext/>
      <w:outlineLvl w:val="4"/>
    </w:pPr>
    <w:rPr>
      <w:b/>
      <w:bCs/>
      <w:sz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E70B73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semiHidden/>
    <w:rsid w:val="00E70B7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E70B73"/>
  </w:style>
  <w:style w:type="paragraph" w:styleId="Titel">
    <w:name w:val="Title"/>
    <w:basedOn w:val="Standard"/>
    <w:qFormat/>
    <w:rsid w:val="00E70B73"/>
    <w:pPr>
      <w:spacing w:before="120" w:after="120"/>
    </w:pPr>
    <w:rPr>
      <w:b/>
      <w:bCs/>
      <w:sz w:val="40"/>
    </w:rPr>
  </w:style>
  <w:style w:type="paragraph" w:customStyle="1" w:styleId="Bemerkungen">
    <w:name w:val="Bemerkungen"/>
    <w:basedOn w:val="Standard"/>
    <w:rsid w:val="00E70B73"/>
    <w:pPr>
      <w:numPr>
        <w:numId w:val="1"/>
      </w:numPr>
      <w:overflowPunct w:val="0"/>
      <w:autoSpaceDE w:val="0"/>
      <w:autoSpaceDN w:val="0"/>
      <w:adjustRightInd w:val="0"/>
      <w:textAlignment w:val="baseline"/>
    </w:pPr>
    <w:rPr>
      <w:sz w:val="22"/>
      <w:szCs w:val="20"/>
    </w:rPr>
  </w:style>
  <w:style w:type="paragraph" w:customStyle="1" w:styleId="Traktanden">
    <w:name w:val="Traktanden"/>
    <w:basedOn w:val="Standard"/>
    <w:rsid w:val="00E70B73"/>
    <w:pPr>
      <w:numPr>
        <w:numId w:val="2"/>
      </w:num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Details">
    <w:name w:val="Details"/>
    <w:basedOn w:val="Standard"/>
    <w:rsid w:val="00E70B73"/>
    <w:pPr>
      <w:shd w:val="clear" w:color="auto" w:fill="D9D9D9"/>
      <w:overflowPunct w:val="0"/>
      <w:autoSpaceDE w:val="0"/>
      <w:autoSpaceDN w:val="0"/>
      <w:adjustRightInd w:val="0"/>
      <w:textAlignment w:val="baseline"/>
    </w:pPr>
    <w:rPr>
      <w:smallCaps/>
      <w:sz w:val="28"/>
      <w:szCs w:val="20"/>
    </w:rPr>
  </w:style>
  <w:style w:type="paragraph" w:styleId="Funotentext">
    <w:name w:val="footnote text"/>
    <w:basedOn w:val="Standard"/>
    <w:semiHidden/>
    <w:rsid w:val="00E70B73"/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E70B73"/>
    <w:rPr>
      <w:vertAlign w:val="superscript"/>
    </w:rPr>
  </w:style>
  <w:style w:type="character" w:styleId="Hyperlink">
    <w:name w:val="Hyperlink"/>
    <w:basedOn w:val="Absatz-Standardschriftart"/>
    <w:semiHidden/>
    <w:rsid w:val="00E70B73"/>
    <w:rPr>
      <w:color w:val="0000FF"/>
      <w:u w:val="single"/>
    </w:rPr>
  </w:style>
  <w:style w:type="character" w:styleId="BesuchterLink">
    <w:name w:val="FollowedHyperlink"/>
    <w:basedOn w:val="Absatz-Standardschriftart"/>
    <w:semiHidden/>
    <w:rsid w:val="00E70B73"/>
    <w:rPr>
      <w:color w:val="800080"/>
      <w:u w:val="single"/>
    </w:rPr>
  </w:style>
  <w:style w:type="paragraph" w:styleId="Textkrper">
    <w:name w:val="Body Text"/>
    <w:basedOn w:val="Standard"/>
    <w:semiHidden/>
    <w:rsid w:val="00E70B73"/>
    <w:pPr>
      <w:jc w:val="both"/>
    </w:pPr>
    <w:rPr>
      <w:bCs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178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1788"/>
    <w:rPr>
      <w:rFonts w:ascii="Tahoma" w:hAnsi="Tahoma" w:cs="Tahoma"/>
      <w:sz w:val="16"/>
      <w:szCs w:val="16"/>
      <w:lang w:eastAsia="de-DE"/>
    </w:rPr>
  </w:style>
  <w:style w:type="paragraph" w:customStyle="1" w:styleId="Firmenname">
    <w:name w:val="Firmenname"/>
    <w:basedOn w:val="Standard"/>
    <w:rsid w:val="00D93A8E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  <w:szCs w:val="20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951F6D"/>
    <w:rPr>
      <w:rFonts w:ascii="Arial Narrow" w:hAnsi="Arial Narrow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Daniel%20Eggenberger\Anwendungsdaten\Microsoft\Templates\Protokoll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55FA2-596B-4ACF-A70F-FDF69C7AA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Protokollvorlage.dotx</Template>
  <TotalTime>0</TotalTime>
  <Pages>2</Pages>
  <Words>266</Words>
  <Characters>1727</Characters>
  <Application>Microsoft Office Word</Application>
  <DocSecurity>0</DocSecurity>
  <Lines>33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Eggenberger</dc:creator>
  <cp:lastModifiedBy>Daniel Eggenberger</cp:lastModifiedBy>
  <cp:revision>7</cp:revision>
  <cp:lastPrinted>2026-07-07T04:40:00Z</cp:lastPrinted>
  <dcterms:created xsi:type="dcterms:W3CDTF">2011-05-04T09:49:00Z</dcterms:created>
  <dcterms:modified xsi:type="dcterms:W3CDTF">2026-07-07T04:44:00Z</dcterms:modified>
</cp:coreProperties>
</file>